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27A" w:rsidRDefault="0064327A" w:rsidP="009423D2">
      <w:pPr>
        <w:jc w:val="both"/>
        <w:rPr>
          <w:rFonts w:ascii="Arial" w:hAnsi="Arial" w:cs="Arial"/>
          <w:noProof/>
          <w:lang w:val="de-DE" w:eastAsia="de-DE"/>
        </w:rPr>
      </w:pPr>
      <w:bookmarkStart w:id="0" w:name="_GoBack"/>
      <w:bookmarkEnd w:id="0"/>
    </w:p>
    <w:p w:rsidR="009E5B7A" w:rsidRDefault="009E5B7A" w:rsidP="009423D2">
      <w:pPr>
        <w:jc w:val="both"/>
        <w:rPr>
          <w:rFonts w:ascii="Arial" w:hAnsi="Arial" w:cs="Arial"/>
          <w:b/>
          <w:color w:val="244061" w:themeColor="accent1" w:themeShade="80"/>
          <w:sz w:val="40"/>
          <w:szCs w:val="40"/>
        </w:rPr>
        <w:sectPr w:rsidR="009E5B7A" w:rsidSect="0049148E">
          <w:footerReference w:type="default" r:id="rId12"/>
          <w:type w:val="continuous"/>
          <w:pgSz w:w="11906" w:h="16838" w:code="9"/>
          <w:pgMar w:top="170" w:right="737" w:bottom="1134" w:left="737" w:header="709" w:footer="851" w:gutter="0"/>
          <w:cols w:num="2" w:space="708"/>
          <w:docGrid w:linePitch="360"/>
        </w:sectPr>
      </w:pPr>
    </w:p>
    <w:p w:rsidR="00B54172" w:rsidRDefault="003977B3" w:rsidP="009423D2">
      <w:pPr>
        <w:jc w:val="both"/>
        <w:rPr>
          <w:rFonts w:ascii="Arial" w:hAnsi="Arial" w:cs="Arial"/>
          <w:noProof/>
          <w:lang w:val="de-DE" w:eastAsia="de-DE"/>
        </w:rPr>
      </w:pPr>
      <w:r>
        <w:rPr>
          <w:rFonts w:ascii="Arial" w:hAnsi="Arial" w:cs="Arial"/>
          <w:noProof/>
          <w:sz w:val="24"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A1C4CC" wp14:editId="3C07A38C">
                <wp:simplePos x="0" y="0"/>
                <wp:positionH relativeFrom="column">
                  <wp:posOffset>-88265</wp:posOffset>
                </wp:positionH>
                <wp:positionV relativeFrom="paragraph">
                  <wp:posOffset>-5080</wp:posOffset>
                </wp:positionV>
                <wp:extent cx="3146425" cy="652780"/>
                <wp:effectExtent l="0" t="0" r="0" b="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642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227" w:rsidRPr="00370BD2" w:rsidRDefault="00772735" w:rsidP="00187B5D">
                            <w:pPr>
                              <w:rPr>
                                <w:rFonts w:ascii="Arial" w:hAnsi="Arial"/>
                                <w:b/>
                                <w:sz w:val="40"/>
                                <w:szCs w:val="32"/>
                              </w:rPr>
                            </w:pPr>
                            <w:r w:rsidRPr="00370BD2">
                              <w:rPr>
                                <w:rFonts w:ascii="Arial" w:hAnsi="Arial"/>
                                <w:b/>
                                <w:sz w:val="40"/>
                                <w:szCs w:val="32"/>
                              </w:rPr>
                              <w:t xml:space="preserve">Der </w:t>
                            </w:r>
                            <w:r w:rsidR="007E288E" w:rsidRPr="00370BD2">
                              <w:rPr>
                                <w:rFonts w:ascii="Arial" w:hAnsi="Arial"/>
                                <w:b/>
                                <w:sz w:val="40"/>
                                <w:szCs w:val="32"/>
                              </w:rPr>
                              <w:t>Umweltgemeinderat</w:t>
                            </w:r>
                            <w:r w:rsidRPr="00370BD2">
                              <w:rPr>
                                <w:rFonts w:ascii="Arial" w:hAnsi="Arial"/>
                                <w:b/>
                                <w:sz w:val="40"/>
                                <w:szCs w:val="32"/>
                              </w:rPr>
                              <w:t xml:space="preserve"> </w:t>
                            </w:r>
                          </w:p>
                          <w:p w:rsidR="00772735" w:rsidRPr="00370BD2" w:rsidRDefault="00772735" w:rsidP="00187B5D">
                            <w:pPr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  <w:r w:rsidRPr="00370BD2">
                              <w:rPr>
                                <w:rFonts w:ascii="Arial" w:hAnsi="Arial"/>
                                <w:b/>
                                <w:sz w:val="40"/>
                                <w:szCs w:val="32"/>
                              </w:rPr>
                              <w:t>informiert.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FA1C4CC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-6.95pt;margin-top:-.4pt;width:247.75pt;height:5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" filled="f" stroked="f">
                <v:path arrowok="t"/>
                <v:textbox>
                  <w:txbxContent>
                    <w:p w:rsidR="00F51227" w:rsidRPr="00370BD2" w:rsidRDefault="00772735" w:rsidP="00187B5D">
                      <w:pPr>
                        <w:rPr>
                          <w:rFonts w:ascii="Arial" w:hAnsi="Arial"/>
                          <w:b/>
                          <w:sz w:val="40"/>
                          <w:szCs w:val="32"/>
                        </w:rPr>
                      </w:pPr>
                      <w:r w:rsidRPr="00370BD2">
                        <w:rPr>
                          <w:rFonts w:ascii="Arial" w:hAnsi="Arial"/>
                          <w:b/>
                          <w:sz w:val="40"/>
                          <w:szCs w:val="32"/>
                        </w:rPr>
                        <w:t xml:space="preserve">Der </w:t>
                      </w:r>
                      <w:r w:rsidR="007E288E" w:rsidRPr="00370BD2">
                        <w:rPr>
                          <w:rFonts w:ascii="Arial" w:hAnsi="Arial"/>
                          <w:b/>
                          <w:sz w:val="40"/>
                          <w:szCs w:val="32"/>
                        </w:rPr>
                        <w:t>Umweltgemeinderat</w:t>
                      </w:r>
                      <w:r w:rsidRPr="00370BD2">
                        <w:rPr>
                          <w:rFonts w:ascii="Arial" w:hAnsi="Arial"/>
                          <w:b/>
                          <w:sz w:val="40"/>
                          <w:szCs w:val="32"/>
                        </w:rPr>
                        <w:t xml:space="preserve"> </w:t>
                      </w:r>
                    </w:p>
                    <w:p w:rsidR="00772735" w:rsidRPr="00370BD2" w:rsidRDefault="00772735" w:rsidP="00187B5D">
                      <w:pPr>
                        <w:rPr>
                          <w:b/>
                          <w:sz w:val="40"/>
                          <w:szCs w:val="32"/>
                        </w:rPr>
                      </w:pPr>
                      <w:r w:rsidRPr="00370BD2">
                        <w:rPr>
                          <w:rFonts w:ascii="Arial" w:hAnsi="Arial"/>
                          <w:b/>
                          <w:sz w:val="40"/>
                          <w:szCs w:val="32"/>
                        </w:rPr>
                        <w:t>informiert.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5B7A" w:rsidRDefault="009E5B7A" w:rsidP="009423D2">
      <w:pPr>
        <w:jc w:val="both"/>
        <w:rPr>
          <w:rFonts w:ascii="Arial" w:hAnsi="Arial" w:cs="Arial"/>
          <w:b/>
          <w:color w:val="244061" w:themeColor="accent1" w:themeShade="80"/>
          <w:sz w:val="40"/>
          <w:szCs w:val="40"/>
        </w:rPr>
      </w:pPr>
    </w:p>
    <w:p w:rsidR="009E5B7A" w:rsidRDefault="009E5B7A" w:rsidP="009423D2">
      <w:pPr>
        <w:jc w:val="both"/>
        <w:rPr>
          <w:rFonts w:ascii="Arial" w:hAnsi="Arial" w:cs="Arial"/>
          <w:b/>
          <w:color w:val="244061" w:themeColor="accent1" w:themeShade="80"/>
        </w:rPr>
      </w:pPr>
    </w:p>
    <w:p w:rsidR="00761F0F" w:rsidRDefault="00761F0F" w:rsidP="009423D2">
      <w:pPr>
        <w:jc w:val="both"/>
        <w:rPr>
          <w:rFonts w:ascii="Arial" w:hAnsi="Arial" w:cs="Arial"/>
          <w:b/>
          <w:color w:val="244061" w:themeColor="accent1" w:themeShade="80"/>
        </w:rPr>
      </w:pPr>
    </w:p>
    <w:p w:rsidR="00761F0F" w:rsidRPr="00AD4E52" w:rsidRDefault="00761F0F" w:rsidP="009423D2">
      <w:pPr>
        <w:jc w:val="both"/>
        <w:rPr>
          <w:rFonts w:ascii="Arial" w:hAnsi="Arial" w:cs="Arial"/>
          <w:b/>
          <w:color w:val="244061" w:themeColor="accent1" w:themeShade="80"/>
        </w:rPr>
      </w:pPr>
    </w:p>
    <w:p w:rsidR="001B365D" w:rsidRPr="00370BD2" w:rsidRDefault="00761F0F" w:rsidP="00EF6CD1">
      <w:pPr>
        <w:rPr>
          <w:rFonts w:ascii="Arial" w:hAnsi="Arial" w:cs="Arial"/>
        </w:rPr>
        <w:sectPr w:rsidR="001B365D" w:rsidRPr="00370BD2" w:rsidSect="001B365D">
          <w:type w:val="continuous"/>
          <w:pgSz w:w="11906" w:h="16838"/>
          <w:pgMar w:top="1134" w:right="737" w:bottom="1134" w:left="737" w:header="709" w:footer="0" w:gutter="0"/>
          <w:cols w:space="2"/>
          <w:docGrid w:linePitch="360"/>
        </w:sectPr>
      </w:pPr>
      <w:r>
        <w:rPr>
          <w:rFonts w:ascii="Arial" w:hAnsi="Arial" w:cs="Arial"/>
          <w:b/>
          <w:color w:val="002060"/>
          <w:sz w:val="40"/>
          <w:szCs w:val="40"/>
        </w:rPr>
        <w:br/>
      </w:r>
      <w:r w:rsidR="00321311">
        <w:rPr>
          <w:rFonts w:ascii="Arial" w:hAnsi="Arial" w:cs="Arial"/>
          <w:b/>
          <w:sz w:val="40"/>
          <w:szCs w:val="40"/>
        </w:rPr>
        <w:t>Salzburg</w:t>
      </w:r>
      <w:r w:rsidR="00321311" w:rsidRPr="00370BD2">
        <w:rPr>
          <w:rFonts w:ascii="Arial" w:hAnsi="Arial" w:cs="Arial"/>
          <w:b/>
          <w:sz w:val="40"/>
          <w:szCs w:val="40"/>
        </w:rPr>
        <w:t xml:space="preserve"> </w:t>
      </w:r>
      <w:r w:rsidR="00FA2F9E" w:rsidRPr="00370BD2">
        <w:rPr>
          <w:rFonts w:ascii="Arial" w:hAnsi="Arial" w:cs="Arial"/>
          <w:b/>
          <w:sz w:val="40"/>
          <w:szCs w:val="40"/>
        </w:rPr>
        <w:t xml:space="preserve">radelt &amp; </w:t>
      </w:r>
      <w:r w:rsidR="00FA2F9E" w:rsidRPr="00370BD2">
        <w:rPr>
          <w:rFonts w:ascii="Arial" w:hAnsi="Arial" w:cs="Arial"/>
          <w:b/>
          <w:sz w:val="40"/>
          <w:szCs w:val="40"/>
          <w:highlight w:val="yellow"/>
        </w:rPr>
        <w:t>Gemeinde XY</w:t>
      </w:r>
      <w:r w:rsidR="00FA2F9E" w:rsidRPr="00370BD2">
        <w:rPr>
          <w:rFonts w:ascii="Arial" w:hAnsi="Arial" w:cs="Arial"/>
          <w:b/>
          <w:sz w:val="40"/>
          <w:szCs w:val="40"/>
        </w:rPr>
        <w:t xml:space="preserve"> radelt mit</w:t>
      </w:r>
    </w:p>
    <w:p w:rsidR="001B365D" w:rsidRPr="00370BD2" w:rsidRDefault="001B365D" w:rsidP="009423D2">
      <w:pPr>
        <w:jc w:val="both"/>
        <w:rPr>
          <w:rFonts w:ascii="Arial" w:hAnsi="Arial" w:cs="Arial"/>
        </w:rPr>
      </w:pPr>
    </w:p>
    <w:p w:rsidR="00FA2F9E" w:rsidRPr="00370BD2" w:rsidRDefault="009039A4" w:rsidP="00A83692">
      <w:pPr>
        <w:rPr>
          <w:rFonts w:ascii="Arial" w:hAnsi="Arial" w:cs="Arial"/>
          <w:sz w:val="22"/>
          <w:szCs w:val="22"/>
        </w:rPr>
      </w:pPr>
      <w:r w:rsidRPr="00370BD2">
        <w:rPr>
          <w:rFonts w:ascii="Arial" w:hAnsi="Arial" w:cs="Arial"/>
          <w:sz w:val="22"/>
          <w:szCs w:val="22"/>
        </w:rPr>
        <w:t>Radeln Sie sich fit und machen Sie mit bei</w:t>
      </w:r>
      <w:r w:rsidR="00A07BDE">
        <w:rPr>
          <w:rFonts w:ascii="Arial" w:hAnsi="Arial" w:cs="Arial"/>
          <w:sz w:val="22"/>
          <w:szCs w:val="22"/>
        </w:rPr>
        <w:t xml:space="preserve"> der</w:t>
      </w:r>
      <w:r w:rsidRPr="00370BD2">
        <w:rPr>
          <w:rFonts w:ascii="Arial" w:hAnsi="Arial" w:cs="Arial"/>
          <w:sz w:val="22"/>
          <w:szCs w:val="22"/>
        </w:rPr>
        <w:t xml:space="preserve"> Rad</w:t>
      </w:r>
      <w:r w:rsidR="00A07BDE">
        <w:rPr>
          <w:rFonts w:ascii="Arial" w:hAnsi="Arial" w:cs="Arial"/>
          <w:sz w:val="22"/>
          <w:szCs w:val="22"/>
        </w:rPr>
        <w:t>aktion</w:t>
      </w:r>
      <w:r w:rsidRPr="00370BD2">
        <w:rPr>
          <w:rFonts w:ascii="Arial" w:hAnsi="Arial" w:cs="Arial"/>
          <w:sz w:val="22"/>
          <w:szCs w:val="22"/>
        </w:rPr>
        <w:t xml:space="preserve"> </w:t>
      </w:r>
      <w:r w:rsidR="00A07BDE">
        <w:rPr>
          <w:rFonts w:ascii="Arial" w:hAnsi="Arial" w:cs="Arial"/>
          <w:sz w:val="22"/>
          <w:szCs w:val="22"/>
        </w:rPr>
        <w:t>„Salzburg radelt“.</w:t>
      </w:r>
      <w:r w:rsidR="000D175D">
        <w:rPr>
          <w:rFonts w:ascii="Arial" w:hAnsi="Arial" w:cs="Arial"/>
          <w:sz w:val="22"/>
          <w:szCs w:val="22"/>
        </w:rPr>
        <w:t xml:space="preserve"> Vom 20</w:t>
      </w:r>
      <w:r w:rsidRPr="00370BD2">
        <w:rPr>
          <w:rFonts w:ascii="Arial" w:hAnsi="Arial" w:cs="Arial"/>
          <w:sz w:val="22"/>
          <w:szCs w:val="22"/>
        </w:rPr>
        <w:t xml:space="preserve">. März bis 30. September </w:t>
      </w:r>
      <w:r w:rsidR="00A07BDE">
        <w:rPr>
          <w:rFonts w:ascii="Arial" w:hAnsi="Arial" w:cs="Arial"/>
          <w:sz w:val="22"/>
          <w:szCs w:val="22"/>
        </w:rPr>
        <w:t xml:space="preserve">2020 </w:t>
      </w:r>
      <w:r w:rsidR="007B15BA" w:rsidRPr="00370BD2">
        <w:rPr>
          <w:rFonts w:ascii="Arial" w:hAnsi="Arial" w:cs="Arial"/>
          <w:sz w:val="22"/>
          <w:szCs w:val="22"/>
        </w:rPr>
        <w:t xml:space="preserve">zählt jeder Radkilometer. </w:t>
      </w:r>
      <w:r w:rsidR="00FA2F9E" w:rsidRPr="00370BD2">
        <w:rPr>
          <w:rFonts w:ascii="Arial" w:hAnsi="Arial" w:cs="Arial"/>
          <w:sz w:val="22"/>
          <w:szCs w:val="22"/>
        </w:rPr>
        <w:t xml:space="preserve">Auch </w:t>
      </w:r>
      <w:r w:rsidR="00FA2F9E" w:rsidRPr="00370BD2">
        <w:rPr>
          <w:rFonts w:ascii="Arial" w:hAnsi="Arial" w:cs="Arial"/>
          <w:sz w:val="22"/>
          <w:szCs w:val="22"/>
          <w:highlight w:val="yellow"/>
        </w:rPr>
        <w:t>die Gemeinde XY</w:t>
      </w:r>
      <w:r w:rsidR="00FA2F9E" w:rsidRPr="00370BD2">
        <w:rPr>
          <w:rFonts w:ascii="Arial" w:hAnsi="Arial" w:cs="Arial"/>
          <w:sz w:val="22"/>
          <w:szCs w:val="22"/>
        </w:rPr>
        <w:t xml:space="preserve"> startet aktiv in den Frühling und </w:t>
      </w:r>
      <w:r w:rsidR="00A07BDE">
        <w:rPr>
          <w:rFonts w:ascii="Arial" w:hAnsi="Arial" w:cs="Arial"/>
          <w:sz w:val="22"/>
          <w:szCs w:val="22"/>
        </w:rPr>
        <w:t xml:space="preserve">radelt </w:t>
      </w:r>
      <w:r w:rsidR="00FA2F9E" w:rsidRPr="00370BD2">
        <w:rPr>
          <w:rFonts w:ascii="Arial" w:hAnsi="Arial" w:cs="Arial"/>
          <w:sz w:val="22"/>
          <w:szCs w:val="22"/>
        </w:rPr>
        <w:t>mit.</w:t>
      </w:r>
      <w:r w:rsidR="00D43A06" w:rsidRPr="00370BD2">
        <w:rPr>
          <w:rFonts w:ascii="Arial" w:hAnsi="Arial" w:cs="Arial"/>
          <w:sz w:val="22"/>
          <w:szCs w:val="22"/>
        </w:rPr>
        <w:t xml:space="preserve"> Seien Sie dabei, wenn ganz </w:t>
      </w:r>
      <w:r w:rsidR="00321311">
        <w:rPr>
          <w:rFonts w:ascii="Arial" w:hAnsi="Arial" w:cs="Arial"/>
          <w:sz w:val="22"/>
          <w:szCs w:val="22"/>
        </w:rPr>
        <w:t>Salzburg</w:t>
      </w:r>
      <w:r w:rsidR="00D43A06" w:rsidRPr="00370BD2">
        <w:rPr>
          <w:rFonts w:ascii="Arial" w:hAnsi="Arial" w:cs="Arial"/>
          <w:sz w:val="22"/>
          <w:szCs w:val="22"/>
        </w:rPr>
        <w:t xml:space="preserve"> radelt!</w:t>
      </w:r>
    </w:p>
    <w:p w:rsidR="00D43A06" w:rsidRPr="00370BD2" w:rsidRDefault="00D43A06" w:rsidP="00A83692">
      <w:pPr>
        <w:rPr>
          <w:rFonts w:ascii="Arial" w:hAnsi="Arial" w:cs="Arial"/>
          <w:sz w:val="22"/>
          <w:szCs w:val="22"/>
        </w:rPr>
      </w:pPr>
    </w:p>
    <w:p w:rsidR="00FA2F9E" w:rsidRPr="00370BD2" w:rsidRDefault="00FA2F9E" w:rsidP="00A83692">
      <w:pPr>
        <w:rPr>
          <w:rFonts w:ascii="Arial" w:hAnsi="Arial" w:cs="Arial"/>
          <w:sz w:val="22"/>
          <w:szCs w:val="22"/>
        </w:rPr>
      </w:pPr>
    </w:p>
    <w:p w:rsidR="00FA2F9E" w:rsidRPr="00370BD2" w:rsidRDefault="00FA2F9E" w:rsidP="00A83692">
      <w:pPr>
        <w:rPr>
          <w:rFonts w:ascii="Arial" w:hAnsi="Arial" w:cs="Arial"/>
          <w:sz w:val="22"/>
          <w:szCs w:val="22"/>
        </w:rPr>
      </w:pPr>
    </w:p>
    <w:p w:rsidR="00FA2F9E" w:rsidRPr="00370BD2" w:rsidRDefault="00FA2F9E" w:rsidP="00A83692">
      <w:pPr>
        <w:rPr>
          <w:rFonts w:ascii="Arial" w:hAnsi="Arial" w:cs="Arial"/>
          <w:sz w:val="22"/>
          <w:szCs w:val="22"/>
        </w:rPr>
      </w:pPr>
    </w:p>
    <w:p w:rsidR="00FA2F9E" w:rsidRPr="00370BD2" w:rsidRDefault="00FA2F9E" w:rsidP="00A83692">
      <w:pPr>
        <w:rPr>
          <w:rFonts w:ascii="Arial" w:hAnsi="Arial" w:cs="Arial"/>
          <w:sz w:val="22"/>
          <w:szCs w:val="22"/>
        </w:rPr>
      </w:pPr>
    </w:p>
    <w:p w:rsidR="00FA2F9E" w:rsidRPr="00370BD2" w:rsidRDefault="00FA2F9E" w:rsidP="00FA2F9E">
      <w:pPr>
        <w:rPr>
          <w:rFonts w:ascii="Arial" w:hAnsi="Arial" w:cs="Arial"/>
          <w:sz w:val="22"/>
          <w:szCs w:val="22"/>
        </w:rPr>
      </w:pPr>
    </w:p>
    <w:p w:rsidR="00FA2F9E" w:rsidRPr="00370BD2" w:rsidRDefault="00FA2F9E" w:rsidP="00FA2F9E">
      <w:pPr>
        <w:rPr>
          <w:rFonts w:ascii="Arial" w:hAnsi="Arial" w:cs="Arial"/>
          <w:sz w:val="22"/>
          <w:szCs w:val="22"/>
        </w:rPr>
      </w:pPr>
    </w:p>
    <w:p w:rsidR="00FA2F9E" w:rsidRPr="00370BD2" w:rsidRDefault="00FA2F9E" w:rsidP="00FA2F9E">
      <w:pPr>
        <w:rPr>
          <w:rFonts w:ascii="Arial" w:hAnsi="Arial" w:cs="Arial"/>
          <w:sz w:val="22"/>
          <w:szCs w:val="22"/>
        </w:rPr>
      </w:pPr>
      <w:r w:rsidRPr="00370BD2">
        <w:rPr>
          <w:rFonts w:ascii="Arial" w:hAnsi="Arial" w:cs="Arial"/>
          <w:sz w:val="22"/>
          <w:szCs w:val="22"/>
        </w:rPr>
        <w:t>Wer sich registriert und bis 30. September 20</w:t>
      </w:r>
      <w:r w:rsidR="000D175D">
        <w:rPr>
          <w:rFonts w:ascii="Arial" w:hAnsi="Arial" w:cs="Arial"/>
          <w:sz w:val="22"/>
          <w:szCs w:val="22"/>
        </w:rPr>
        <w:t>20</w:t>
      </w:r>
      <w:r w:rsidR="00A07BDE">
        <w:rPr>
          <w:rFonts w:ascii="Arial" w:hAnsi="Arial" w:cs="Arial"/>
          <w:sz w:val="22"/>
          <w:szCs w:val="22"/>
        </w:rPr>
        <w:t xml:space="preserve"> mindestens 100 Kilometer</w:t>
      </w:r>
      <w:r w:rsidRPr="00370BD2">
        <w:rPr>
          <w:rFonts w:ascii="Arial" w:hAnsi="Arial" w:cs="Arial"/>
          <w:sz w:val="22"/>
          <w:szCs w:val="22"/>
        </w:rPr>
        <w:t xml:space="preserve"> radelt,</w:t>
      </w:r>
      <w:r w:rsidR="00A07BDE">
        <w:rPr>
          <w:rFonts w:ascii="Arial" w:hAnsi="Arial" w:cs="Arial"/>
          <w:sz w:val="22"/>
          <w:szCs w:val="22"/>
        </w:rPr>
        <w:t xml:space="preserve"> </w:t>
      </w:r>
      <w:r w:rsidRPr="00370BD2">
        <w:rPr>
          <w:rFonts w:ascii="Arial" w:hAnsi="Arial" w:cs="Arial"/>
          <w:sz w:val="22"/>
          <w:szCs w:val="22"/>
        </w:rPr>
        <w:t>kann tolle Preise gewinnen.</w:t>
      </w:r>
    </w:p>
    <w:p w:rsidR="00FA2F9E" w:rsidRPr="00370BD2" w:rsidRDefault="00FA2F9E" w:rsidP="00FA2F9E">
      <w:pPr>
        <w:rPr>
          <w:rFonts w:ascii="Arial" w:hAnsi="Arial" w:cs="Arial"/>
          <w:sz w:val="22"/>
          <w:szCs w:val="22"/>
        </w:rPr>
      </w:pPr>
    </w:p>
    <w:p w:rsidR="00CB1426" w:rsidRPr="00370BD2" w:rsidRDefault="00FA2F9E" w:rsidP="00FA2F9E">
      <w:pPr>
        <w:rPr>
          <w:rFonts w:ascii="Arial" w:hAnsi="Arial" w:cs="Arial"/>
          <w:sz w:val="22"/>
          <w:szCs w:val="22"/>
        </w:rPr>
      </w:pPr>
      <w:r w:rsidRPr="00370BD2">
        <w:rPr>
          <w:rFonts w:ascii="Arial" w:hAnsi="Arial" w:cs="Arial"/>
          <w:sz w:val="22"/>
          <w:szCs w:val="22"/>
        </w:rPr>
        <w:t>Ich drücke Ihnen die Daumen</w:t>
      </w:r>
      <w:r w:rsidRPr="00370BD2">
        <w:rPr>
          <w:rFonts w:ascii="Arial" w:hAnsi="Arial" w:cs="Arial"/>
          <w:sz w:val="22"/>
          <w:szCs w:val="22"/>
        </w:rPr>
        <w:br/>
      </w:r>
    </w:p>
    <w:p w:rsidR="006535FE" w:rsidRPr="00370BD2" w:rsidRDefault="001B365D" w:rsidP="00EC66D0">
      <w:pPr>
        <w:rPr>
          <w:rFonts w:ascii="Arial" w:hAnsi="Arial" w:cs="Arial"/>
          <w:sz w:val="24"/>
          <w:szCs w:val="24"/>
        </w:rPr>
      </w:pPr>
      <w:r w:rsidRPr="00370BD2">
        <w:rPr>
          <w:rFonts w:ascii="Arial" w:hAnsi="Arial" w:cs="Arial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78720" behindDoc="1" locked="0" layoutInCell="1" allowOverlap="1" wp14:anchorId="5AF96D75" wp14:editId="2DE91079">
            <wp:simplePos x="0" y="0"/>
            <wp:positionH relativeFrom="column">
              <wp:posOffset>-16955</wp:posOffset>
            </wp:positionH>
            <wp:positionV relativeFrom="paragraph">
              <wp:posOffset>118745</wp:posOffset>
            </wp:positionV>
            <wp:extent cx="2065655" cy="621665"/>
            <wp:effectExtent l="0" t="0" r="0" b="6985"/>
            <wp:wrapNone/>
            <wp:docPr id="34" name="Bild 3" descr="C:\Users\admin\Pictures\gz_vorlage\mustermann_unterschr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gz_vorlage\mustermann_unterschrif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1C9" w:rsidRPr="00370BD2">
        <w:rPr>
          <w:rFonts w:ascii="Arial" w:hAnsi="Arial" w:cs="Arial"/>
          <w:sz w:val="24"/>
          <w:szCs w:val="24"/>
        </w:rPr>
        <w:t xml:space="preserve">Ihr </w:t>
      </w:r>
      <w:r w:rsidR="00CB09C6" w:rsidRPr="00370BD2">
        <w:rPr>
          <w:rFonts w:ascii="Arial" w:hAnsi="Arial" w:cs="Arial"/>
          <w:sz w:val="24"/>
          <w:szCs w:val="24"/>
        </w:rPr>
        <w:cr/>
      </w:r>
    </w:p>
    <w:p w:rsidR="001B365D" w:rsidRPr="00370BD2" w:rsidRDefault="001B365D" w:rsidP="009423D2">
      <w:pPr>
        <w:jc w:val="both"/>
        <w:rPr>
          <w:rFonts w:ascii="Arial" w:hAnsi="Arial" w:cs="Arial"/>
          <w:sz w:val="24"/>
          <w:szCs w:val="24"/>
        </w:rPr>
      </w:pPr>
    </w:p>
    <w:p w:rsidR="009E5B7A" w:rsidRPr="00370BD2" w:rsidRDefault="00CB09C6" w:rsidP="009E5B7A">
      <w:pPr>
        <w:jc w:val="both"/>
        <w:rPr>
          <w:rFonts w:ascii="Arial" w:hAnsi="Arial" w:cs="Arial"/>
          <w:b/>
          <w:i/>
          <w:sz w:val="24"/>
          <w:szCs w:val="24"/>
        </w:rPr>
      </w:pPr>
      <w:r w:rsidRPr="00370BD2">
        <w:rPr>
          <w:rFonts w:ascii="Arial" w:hAnsi="Arial" w:cs="Arial"/>
          <w:sz w:val="24"/>
          <w:szCs w:val="24"/>
        </w:rPr>
        <w:cr/>
      </w:r>
      <w:r w:rsidR="007E288E" w:rsidRPr="00370BD2">
        <w:rPr>
          <w:rFonts w:ascii="Arial" w:hAnsi="Arial" w:cs="Arial"/>
          <w:b/>
          <w:i/>
          <w:sz w:val="24"/>
          <w:szCs w:val="24"/>
        </w:rPr>
        <w:t>Umweltgemeinderat</w:t>
      </w:r>
      <w:r w:rsidRPr="00370BD2">
        <w:rPr>
          <w:rFonts w:ascii="Arial" w:hAnsi="Arial" w:cs="Arial"/>
          <w:b/>
          <w:i/>
          <w:sz w:val="24"/>
          <w:szCs w:val="24"/>
        </w:rPr>
        <w:t xml:space="preserve"> </w:t>
      </w:r>
      <w:r w:rsidRPr="00370BD2">
        <w:rPr>
          <w:rFonts w:ascii="Arial" w:hAnsi="Arial" w:cs="Arial"/>
          <w:b/>
          <w:i/>
          <w:sz w:val="24"/>
          <w:szCs w:val="24"/>
          <w:highlight w:val="yellow"/>
        </w:rPr>
        <w:t>Max Mustermann</w:t>
      </w:r>
    </w:p>
    <w:p w:rsidR="009423D2" w:rsidRPr="00370BD2" w:rsidRDefault="009423D2" w:rsidP="009423D2">
      <w:pPr>
        <w:jc w:val="both"/>
        <w:rPr>
          <w:rFonts w:ascii="Arial" w:hAnsi="Arial" w:cs="Arial"/>
        </w:rPr>
        <w:sectPr w:rsidR="009423D2" w:rsidRPr="00370BD2" w:rsidSect="009E775E">
          <w:type w:val="continuous"/>
          <w:pgSz w:w="11906" w:h="16838"/>
          <w:pgMar w:top="142" w:right="737" w:bottom="1134" w:left="737" w:header="709" w:footer="0" w:gutter="0"/>
          <w:cols w:num="2" w:space="708"/>
          <w:docGrid w:linePitch="360"/>
        </w:sectPr>
      </w:pPr>
      <w:r w:rsidRPr="00370BD2">
        <w:rPr>
          <w:rFonts w:ascii="Arial" w:hAnsi="Arial" w:cs="Arial"/>
        </w:rPr>
        <w:br w:type="textWrapping" w:clear="all"/>
      </w:r>
    </w:p>
    <w:p w:rsidR="006535FE" w:rsidRPr="00370BD2" w:rsidRDefault="006535FE" w:rsidP="009423D2">
      <w:pPr>
        <w:jc w:val="both"/>
        <w:rPr>
          <w:rFonts w:ascii="Arial" w:hAnsi="Arial" w:cs="Arial"/>
          <w:sz w:val="10"/>
          <w:szCs w:val="10"/>
        </w:rPr>
        <w:sectPr w:rsidR="006535FE" w:rsidRPr="00370BD2" w:rsidSect="00337178">
          <w:type w:val="continuous"/>
          <w:pgSz w:w="11906" w:h="16838"/>
          <w:pgMar w:top="1134" w:right="737" w:bottom="1134" w:left="737" w:header="709" w:footer="0" w:gutter="0"/>
          <w:cols w:num="2" w:space="2"/>
          <w:docGrid w:linePitch="360"/>
        </w:sectPr>
      </w:pPr>
    </w:p>
    <w:p w:rsidR="006675CC" w:rsidRPr="00370BD2" w:rsidRDefault="00A07BDE" w:rsidP="003C2B59">
      <w:pPr>
        <w:rPr>
          <w:rFonts w:ascii="Arial" w:hAnsi="Arial" w:cs="Arial"/>
          <w:sz w:val="24"/>
          <w:szCs w:val="24"/>
        </w:rPr>
        <w:sectPr w:rsidR="006675CC" w:rsidRPr="00370BD2" w:rsidSect="00337178">
          <w:type w:val="continuous"/>
          <w:pgSz w:w="11906" w:h="16838"/>
          <w:pgMar w:top="1134" w:right="737" w:bottom="1134" w:left="737" w:header="709" w:footer="0" w:gutter="0"/>
          <w:cols w:space="2"/>
          <w:docGrid w:linePitch="360"/>
        </w:sectPr>
      </w:pPr>
      <w:r>
        <w:rPr>
          <w:rFonts w:ascii="Arial" w:hAnsi="Arial" w:cs="Arial"/>
          <w:b/>
          <w:sz w:val="32"/>
          <w:szCs w:val="40"/>
        </w:rPr>
        <w:lastRenderedPageBreak/>
        <w:t>„Salzburg radelt“</w:t>
      </w:r>
      <w:r w:rsidR="002A2931" w:rsidRPr="00370BD2">
        <w:rPr>
          <w:rFonts w:ascii="Arial" w:hAnsi="Arial" w:cs="Arial"/>
          <w:b/>
          <w:sz w:val="32"/>
          <w:szCs w:val="40"/>
        </w:rPr>
        <w:t>: Machen auch Sie für unsere Gemeinde mit</w:t>
      </w:r>
    </w:p>
    <w:p w:rsidR="006535FE" w:rsidRPr="00370BD2" w:rsidRDefault="006535FE" w:rsidP="009423D2">
      <w:pPr>
        <w:jc w:val="both"/>
        <w:rPr>
          <w:rFonts w:ascii="Arial" w:hAnsi="Arial" w:cs="Arial"/>
        </w:rPr>
        <w:sectPr w:rsidR="006535FE" w:rsidRPr="00370BD2" w:rsidSect="00337178">
          <w:type w:val="continuous"/>
          <w:pgSz w:w="11906" w:h="16838"/>
          <w:pgMar w:top="1134" w:right="737" w:bottom="1134" w:left="737" w:header="709" w:footer="0" w:gutter="0"/>
          <w:cols w:num="2" w:space="2"/>
          <w:docGrid w:linePitch="360"/>
        </w:sectPr>
      </w:pPr>
    </w:p>
    <w:p w:rsidR="002A2931" w:rsidRPr="00370BD2" w:rsidRDefault="002A2931" w:rsidP="002A2931">
      <w:pPr>
        <w:rPr>
          <w:rFonts w:ascii="Arial" w:hAnsi="Arial"/>
        </w:rPr>
      </w:pPr>
    </w:p>
    <w:p w:rsidR="002A2931" w:rsidRPr="00370BD2" w:rsidRDefault="000D175D" w:rsidP="002A2931">
      <w:pPr>
        <w:rPr>
          <w:rFonts w:ascii="Arial" w:hAnsi="Arial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04320" behindDoc="1" locked="0" layoutInCell="1" allowOverlap="1" wp14:anchorId="17BB137E" wp14:editId="7EE77D85">
            <wp:simplePos x="0" y="0"/>
            <wp:positionH relativeFrom="column">
              <wp:posOffset>3225800</wp:posOffset>
            </wp:positionH>
            <wp:positionV relativeFrom="paragraph">
              <wp:posOffset>112395</wp:posOffset>
            </wp:positionV>
            <wp:extent cx="3536950" cy="2647315"/>
            <wp:effectExtent l="0" t="0" r="6350" b="635"/>
            <wp:wrapTight wrapText="bothSides">
              <wp:wrapPolygon edited="0">
                <wp:start x="0" y="0"/>
                <wp:lineTo x="0" y="21450"/>
                <wp:lineTo x="21522" y="21450"/>
                <wp:lineTo x="2152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9" t="17637" r="23501" b="11817"/>
                    <a:stretch/>
                  </pic:blipFill>
                  <pic:spPr bwMode="auto">
                    <a:xfrm>
                      <a:off x="0" y="0"/>
                      <a:ext cx="3536950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931" w:rsidRPr="00370BD2">
        <w:rPr>
          <w:rFonts w:ascii="Arial" w:hAnsi="Arial"/>
          <w:sz w:val="22"/>
          <w:szCs w:val="22"/>
        </w:rPr>
        <w:t xml:space="preserve">Treten Sie fleißig in die Pedale und sammeln Sie Radkilometer Jede/r kann kostenlos teilnehmen und </w:t>
      </w:r>
      <w:r w:rsidR="00D43A06" w:rsidRPr="00370BD2">
        <w:rPr>
          <w:rFonts w:ascii="Arial" w:hAnsi="Arial"/>
          <w:sz w:val="22"/>
          <w:szCs w:val="22"/>
        </w:rPr>
        <w:t>zwischendurch</w:t>
      </w:r>
      <w:r w:rsidR="00A07BDE">
        <w:rPr>
          <w:rFonts w:ascii="Arial" w:hAnsi="Arial"/>
          <w:sz w:val="22"/>
          <w:szCs w:val="22"/>
        </w:rPr>
        <w:t xml:space="preserve"> und am Ende</w:t>
      </w:r>
      <w:r w:rsidR="00D43A06" w:rsidRPr="00370BD2">
        <w:rPr>
          <w:rFonts w:ascii="Arial" w:hAnsi="Arial"/>
          <w:sz w:val="22"/>
          <w:szCs w:val="22"/>
        </w:rPr>
        <w:t xml:space="preserve"> gibt es immer wieder </w:t>
      </w:r>
      <w:r w:rsidR="002A2931" w:rsidRPr="00370BD2">
        <w:rPr>
          <w:rFonts w:ascii="Arial" w:hAnsi="Arial"/>
          <w:sz w:val="22"/>
          <w:szCs w:val="22"/>
        </w:rPr>
        <w:t xml:space="preserve">tolle Preise </w:t>
      </w:r>
      <w:r w:rsidR="00D43A06" w:rsidRPr="00370BD2">
        <w:rPr>
          <w:rFonts w:ascii="Arial" w:hAnsi="Arial"/>
          <w:sz w:val="22"/>
          <w:szCs w:val="22"/>
        </w:rPr>
        <w:t xml:space="preserve">zu </w:t>
      </w:r>
      <w:r w:rsidR="002A2931" w:rsidRPr="00370BD2">
        <w:rPr>
          <w:rFonts w:ascii="Arial" w:hAnsi="Arial"/>
          <w:sz w:val="22"/>
          <w:szCs w:val="22"/>
        </w:rPr>
        <w:t xml:space="preserve">gewinnen! Es sind keine sportlichen Höchstleistungen nötig! </w:t>
      </w:r>
      <w:r w:rsidR="00D43A06" w:rsidRPr="00370BD2">
        <w:rPr>
          <w:rFonts w:ascii="Arial" w:hAnsi="Arial"/>
          <w:sz w:val="22"/>
          <w:szCs w:val="22"/>
        </w:rPr>
        <w:br/>
      </w:r>
      <w:r w:rsidR="002A2931" w:rsidRPr="00370BD2">
        <w:rPr>
          <w:rFonts w:ascii="Arial" w:hAnsi="Arial"/>
          <w:sz w:val="22"/>
          <w:szCs w:val="22"/>
        </w:rPr>
        <w:t xml:space="preserve">Neugierig geworden? </w:t>
      </w:r>
    </w:p>
    <w:p w:rsidR="002A2931" w:rsidRPr="00370BD2" w:rsidRDefault="002A2931" w:rsidP="002A2931">
      <w:pPr>
        <w:rPr>
          <w:rFonts w:ascii="Arial" w:hAnsi="Arial"/>
          <w:sz w:val="22"/>
          <w:szCs w:val="22"/>
        </w:rPr>
      </w:pPr>
    </w:p>
    <w:p w:rsidR="001607C8" w:rsidRPr="00370BD2" w:rsidRDefault="002A2931" w:rsidP="002A2931">
      <w:pPr>
        <w:rPr>
          <w:rFonts w:ascii="Arial" w:hAnsi="Arial"/>
          <w:b/>
          <w:sz w:val="22"/>
          <w:szCs w:val="22"/>
        </w:rPr>
      </w:pPr>
      <w:r w:rsidRPr="00370BD2">
        <w:rPr>
          <w:rFonts w:ascii="Arial" w:hAnsi="Arial"/>
          <w:b/>
          <w:sz w:val="22"/>
          <w:szCs w:val="22"/>
        </w:rPr>
        <w:t xml:space="preserve">Dann machen Sie mit </w:t>
      </w:r>
    </w:p>
    <w:p w:rsidR="002A2931" w:rsidRPr="00370BD2" w:rsidRDefault="002A2931" w:rsidP="002A2931">
      <w:pPr>
        <w:rPr>
          <w:rFonts w:ascii="Arial" w:hAnsi="Arial"/>
          <w:sz w:val="22"/>
          <w:szCs w:val="22"/>
        </w:rPr>
      </w:pPr>
      <w:r w:rsidRPr="00370BD2">
        <w:rPr>
          <w:rFonts w:ascii="Arial" w:hAnsi="Arial"/>
          <w:sz w:val="22"/>
          <w:szCs w:val="22"/>
        </w:rPr>
        <w:t xml:space="preserve">bei </w:t>
      </w:r>
      <w:r w:rsidR="00A07BDE">
        <w:rPr>
          <w:rFonts w:ascii="Arial" w:hAnsi="Arial"/>
          <w:sz w:val="22"/>
          <w:szCs w:val="22"/>
        </w:rPr>
        <w:t>„</w:t>
      </w:r>
      <w:r w:rsidR="00CB6235">
        <w:rPr>
          <w:rFonts w:ascii="Arial" w:hAnsi="Arial"/>
          <w:sz w:val="22"/>
          <w:szCs w:val="22"/>
        </w:rPr>
        <w:t>Salzburg</w:t>
      </w:r>
      <w:r w:rsidRPr="00370BD2">
        <w:rPr>
          <w:rFonts w:ascii="Arial" w:hAnsi="Arial"/>
          <w:sz w:val="22"/>
          <w:szCs w:val="22"/>
        </w:rPr>
        <w:t xml:space="preserve"> radelt</w:t>
      </w:r>
      <w:r w:rsidR="00A07BDE">
        <w:rPr>
          <w:rFonts w:ascii="Arial" w:hAnsi="Arial"/>
          <w:sz w:val="22"/>
          <w:szCs w:val="22"/>
        </w:rPr>
        <w:t>“, der</w:t>
      </w:r>
      <w:r w:rsidRPr="00370BD2">
        <w:rPr>
          <w:rFonts w:ascii="Arial" w:hAnsi="Arial"/>
          <w:sz w:val="22"/>
          <w:szCs w:val="22"/>
        </w:rPr>
        <w:t xml:space="preserve"> Fahrrad</w:t>
      </w:r>
      <w:r w:rsidR="00A07BDE">
        <w:rPr>
          <w:rFonts w:ascii="Arial" w:hAnsi="Arial"/>
          <w:sz w:val="22"/>
          <w:szCs w:val="22"/>
        </w:rPr>
        <w:t>aktion</w:t>
      </w:r>
      <w:r w:rsidRPr="00370BD2">
        <w:rPr>
          <w:rFonts w:ascii="Arial" w:hAnsi="Arial"/>
          <w:sz w:val="22"/>
          <w:szCs w:val="22"/>
        </w:rPr>
        <w:t xml:space="preserve"> für </w:t>
      </w:r>
      <w:proofErr w:type="spellStart"/>
      <w:r w:rsidRPr="00370BD2">
        <w:rPr>
          <w:rFonts w:ascii="Arial" w:hAnsi="Arial"/>
          <w:sz w:val="22"/>
          <w:szCs w:val="22"/>
        </w:rPr>
        <w:t>AlltagsradlerInnen</w:t>
      </w:r>
      <w:proofErr w:type="spellEnd"/>
      <w:r w:rsidRPr="00370BD2">
        <w:rPr>
          <w:rFonts w:ascii="Arial" w:hAnsi="Arial"/>
          <w:sz w:val="22"/>
          <w:szCs w:val="22"/>
        </w:rPr>
        <w:t xml:space="preserve"> und die, die es noch werden möchten! </w:t>
      </w:r>
      <w:r w:rsidR="007B15BA" w:rsidRPr="00370BD2">
        <w:rPr>
          <w:rFonts w:ascii="Arial" w:hAnsi="Arial"/>
          <w:sz w:val="22"/>
          <w:szCs w:val="22"/>
        </w:rPr>
        <w:t>Jeder Kilometer mit dem Rad zählt, egal ob zur Arbeit, zum Einkauf oder zum Sportplatz.</w:t>
      </w:r>
    </w:p>
    <w:p w:rsidR="002A2931" w:rsidRPr="00370BD2" w:rsidRDefault="002A2931" w:rsidP="002A2931">
      <w:pPr>
        <w:rPr>
          <w:rFonts w:ascii="Arial" w:hAnsi="Arial"/>
          <w:sz w:val="22"/>
          <w:szCs w:val="22"/>
        </w:rPr>
      </w:pPr>
    </w:p>
    <w:p w:rsidR="002A2931" w:rsidRPr="00370BD2" w:rsidRDefault="002A2931" w:rsidP="002A2931">
      <w:pPr>
        <w:rPr>
          <w:rFonts w:ascii="Arial" w:hAnsi="Arial"/>
          <w:b/>
          <w:sz w:val="22"/>
          <w:szCs w:val="22"/>
        </w:rPr>
      </w:pPr>
      <w:r w:rsidRPr="00370BD2">
        <w:rPr>
          <w:rFonts w:ascii="Arial" w:hAnsi="Arial"/>
          <w:b/>
          <w:sz w:val="22"/>
          <w:szCs w:val="22"/>
        </w:rPr>
        <w:t xml:space="preserve">Und so einfach geht´s </w:t>
      </w:r>
    </w:p>
    <w:p w:rsidR="002A2931" w:rsidRPr="00370BD2" w:rsidRDefault="002A2931" w:rsidP="002A2931">
      <w:pPr>
        <w:rPr>
          <w:rFonts w:ascii="Arial" w:hAnsi="Arial"/>
          <w:sz w:val="22"/>
          <w:szCs w:val="22"/>
        </w:rPr>
      </w:pPr>
      <w:r w:rsidRPr="00370BD2">
        <w:rPr>
          <w:rFonts w:ascii="Arial" w:hAnsi="Arial"/>
          <w:sz w:val="22"/>
          <w:szCs w:val="22"/>
        </w:rPr>
        <w:t>1.</w:t>
      </w:r>
      <w:r w:rsidR="00B921F8" w:rsidRPr="00370BD2">
        <w:rPr>
          <w:rFonts w:ascii="Arial" w:hAnsi="Arial"/>
          <w:sz w:val="22"/>
          <w:szCs w:val="22"/>
        </w:rPr>
        <w:t xml:space="preserve"> </w:t>
      </w:r>
      <w:r w:rsidR="005A7F71" w:rsidRPr="005A7F71">
        <w:rPr>
          <w:rFonts w:ascii="Arial" w:hAnsi="Arial"/>
          <w:sz w:val="22"/>
          <w:szCs w:val="22"/>
        </w:rPr>
        <w:t>An</w:t>
      </w:r>
      <w:r w:rsidR="005A7F71">
        <w:rPr>
          <w:rFonts w:ascii="Arial" w:hAnsi="Arial"/>
          <w:sz w:val="22"/>
          <w:szCs w:val="22"/>
        </w:rPr>
        <w:t xml:space="preserve">meldung auf </w:t>
      </w:r>
      <w:r w:rsidR="00CB6235" w:rsidRPr="008B198D">
        <w:rPr>
          <w:rFonts w:ascii="Arial" w:hAnsi="Arial"/>
          <w:b/>
          <w:sz w:val="22"/>
          <w:szCs w:val="22"/>
          <w:u w:val="single"/>
        </w:rPr>
        <w:t>salzburg</w:t>
      </w:r>
      <w:r w:rsidRPr="00370BD2">
        <w:rPr>
          <w:rFonts w:ascii="Arial" w:hAnsi="Arial"/>
          <w:b/>
          <w:sz w:val="22"/>
          <w:szCs w:val="22"/>
          <w:u w:val="single"/>
        </w:rPr>
        <w:t>.radelt.at</w:t>
      </w:r>
      <w:r w:rsidRPr="00370BD2">
        <w:rPr>
          <w:rFonts w:ascii="Arial" w:hAnsi="Arial"/>
          <w:sz w:val="22"/>
          <w:szCs w:val="22"/>
        </w:rPr>
        <w:t xml:space="preserve"> </w:t>
      </w:r>
    </w:p>
    <w:p w:rsidR="003E6E37" w:rsidRPr="00370BD2" w:rsidRDefault="003E6E37" w:rsidP="002A2931">
      <w:pPr>
        <w:rPr>
          <w:rFonts w:ascii="Arial" w:hAnsi="Arial"/>
          <w:sz w:val="22"/>
          <w:szCs w:val="22"/>
        </w:rPr>
      </w:pPr>
    </w:p>
    <w:p w:rsidR="002A2931" w:rsidRPr="00370BD2" w:rsidRDefault="002A2931" w:rsidP="002A2931">
      <w:pPr>
        <w:rPr>
          <w:rFonts w:ascii="Arial" w:hAnsi="Arial"/>
          <w:sz w:val="22"/>
          <w:szCs w:val="22"/>
        </w:rPr>
      </w:pPr>
      <w:r w:rsidRPr="00370BD2">
        <w:rPr>
          <w:rFonts w:ascii="Arial" w:hAnsi="Arial"/>
          <w:sz w:val="22"/>
          <w:szCs w:val="22"/>
        </w:rPr>
        <w:t>2</w:t>
      </w:r>
      <w:r w:rsidR="00B921F8" w:rsidRPr="00370BD2">
        <w:rPr>
          <w:rFonts w:ascii="Arial" w:hAnsi="Arial"/>
          <w:sz w:val="22"/>
          <w:szCs w:val="22"/>
        </w:rPr>
        <w:t xml:space="preserve">. </w:t>
      </w:r>
      <w:r w:rsidRPr="00370BD2">
        <w:rPr>
          <w:rFonts w:ascii="Arial" w:hAnsi="Arial"/>
          <w:sz w:val="22"/>
          <w:szCs w:val="22"/>
        </w:rPr>
        <w:t>Radeln und Kilometer zählen - alle mit dem Rad zurückgelegten Kilometer werden gezählt</w:t>
      </w:r>
    </w:p>
    <w:p w:rsidR="003E6E37" w:rsidRPr="00370BD2" w:rsidRDefault="003E6E37" w:rsidP="002A2931">
      <w:pPr>
        <w:rPr>
          <w:rFonts w:ascii="Arial" w:hAnsi="Arial"/>
          <w:sz w:val="22"/>
          <w:szCs w:val="22"/>
        </w:rPr>
      </w:pPr>
    </w:p>
    <w:p w:rsidR="002A2931" w:rsidRPr="00370BD2" w:rsidRDefault="00B921F8" w:rsidP="002A2931">
      <w:pPr>
        <w:rPr>
          <w:rFonts w:ascii="Arial" w:hAnsi="Arial"/>
          <w:sz w:val="22"/>
          <w:szCs w:val="22"/>
        </w:rPr>
      </w:pPr>
      <w:r w:rsidRPr="00370BD2">
        <w:rPr>
          <w:rFonts w:ascii="Arial" w:hAnsi="Arial"/>
          <w:sz w:val="22"/>
          <w:szCs w:val="22"/>
        </w:rPr>
        <w:t xml:space="preserve">3. </w:t>
      </w:r>
      <w:r w:rsidR="002A2931" w:rsidRPr="00370BD2">
        <w:rPr>
          <w:rFonts w:ascii="Arial" w:hAnsi="Arial"/>
          <w:sz w:val="22"/>
          <w:szCs w:val="22"/>
        </w:rPr>
        <w:t xml:space="preserve">Kilometerzahl direkt im Internet </w:t>
      </w:r>
      <w:r w:rsidR="003E6E37" w:rsidRPr="00370BD2">
        <w:rPr>
          <w:rFonts w:ascii="Arial" w:hAnsi="Arial"/>
          <w:sz w:val="22"/>
          <w:szCs w:val="22"/>
        </w:rPr>
        <w:t xml:space="preserve">eintragen </w:t>
      </w:r>
      <w:r w:rsidR="002A2931" w:rsidRPr="00370BD2">
        <w:rPr>
          <w:rFonts w:ascii="Arial" w:hAnsi="Arial"/>
          <w:sz w:val="22"/>
          <w:szCs w:val="22"/>
        </w:rPr>
        <w:t xml:space="preserve">oder über die neue </w:t>
      </w:r>
      <w:r w:rsidR="00CB6235" w:rsidRPr="00CB6235">
        <w:rPr>
          <w:rFonts w:ascii="Arial" w:hAnsi="Arial"/>
          <w:b/>
          <w:sz w:val="22"/>
          <w:szCs w:val="22"/>
        </w:rPr>
        <w:t>Österreich r</w:t>
      </w:r>
      <w:r w:rsidR="002A2931" w:rsidRPr="00370BD2">
        <w:rPr>
          <w:rFonts w:ascii="Arial" w:hAnsi="Arial"/>
          <w:b/>
          <w:sz w:val="22"/>
          <w:szCs w:val="22"/>
        </w:rPr>
        <w:t>adelt App</w:t>
      </w:r>
      <w:r w:rsidR="002A2931" w:rsidRPr="00370BD2">
        <w:rPr>
          <w:rFonts w:ascii="Arial" w:hAnsi="Arial"/>
          <w:sz w:val="22"/>
          <w:szCs w:val="22"/>
        </w:rPr>
        <w:t xml:space="preserve"> </w:t>
      </w:r>
      <w:r w:rsidR="003E6E37" w:rsidRPr="00370BD2">
        <w:rPr>
          <w:rFonts w:ascii="Arial" w:hAnsi="Arial"/>
          <w:sz w:val="22"/>
          <w:szCs w:val="22"/>
        </w:rPr>
        <w:t>aufzeichnen</w:t>
      </w:r>
      <w:r w:rsidR="00A07BDE">
        <w:rPr>
          <w:rFonts w:ascii="Arial" w:hAnsi="Arial"/>
          <w:sz w:val="22"/>
          <w:szCs w:val="22"/>
        </w:rPr>
        <w:t>.</w:t>
      </w:r>
      <w:r w:rsidR="002A2931" w:rsidRPr="00370BD2">
        <w:rPr>
          <w:rFonts w:ascii="Arial" w:hAnsi="Arial"/>
          <w:sz w:val="22"/>
          <w:szCs w:val="22"/>
        </w:rPr>
        <w:t xml:space="preserve"> Das können Sie täglich, monatlich oder am Ende de</w:t>
      </w:r>
      <w:r w:rsidR="00A07BDE">
        <w:rPr>
          <w:rFonts w:ascii="Arial" w:hAnsi="Arial"/>
          <w:sz w:val="22"/>
          <w:szCs w:val="22"/>
        </w:rPr>
        <w:t>r Aktion</w:t>
      </w:r>
      <w:r w:rsidR="002A2931" w:rsidRPr="00370BD2">
        <w:rPr>
          <w:rFonts w:ascii="Arial" w:hAnsi="Arial"/>
          <w:sz w:val="22"/>
          <w:szCs w:val="22"/>
        </w:rPr>
        <w:t xml:space="preserve"> machen. </w:t>
      </w:r>
      <w:r w:rsidR="008B198D">
        <w:rPr>
          <w:rFonts w:ascii="Arial" w:hAnsi="Arial"/>
          <w:sz w:val="22"/>
          <w:szCs w:val="22"/>
        </w:rPr>
        <w:t>Auch ohne Internet kann man mitmachen</w:t>
      </w:r>
      <w:r w:rsidR="00A07BDE">
        <w:rPr>
          <w:rFonts w:ascii="Arial" w:hAnsi="Arial"/>
          <w:sz w:val="22"/>
          <w:szCs w:val="22"/>
        </w:rPr>
        <w:t>:</w:t>
      </w:r>
      <w:r w:rsidR="008B198D">
        <w:rPr>
          <w:rFonts w:ascii="Arial" w:hAnsi="Arial"/>
          <w:sz w:val="22"/>
          <w:szCs w:val="22"/>
        </w:rPr>
        <w:t xml:space="preserve"> Teilnahmescheine erhalten Sie in der Gemeinde oder beim Klimabündnis</w:t>
      </w:r>
      <w:r w:rsidR="002C03A7">
        <w:rPr>
          <w:rFonts w:ascii="Arial" w:hAnsi="Arial"/>
          <w:sz w:val="22"/>
          <w:szCs w:val="22"/>
        </w:rPr>
        <w:t xml:space="preserve"> Salzburg</w:t>
      </w:r>
      <w:r w:rsidR="008B198D">
        <w:rPr>
          <w:rFonts w:ascii="Arial" w:hAnsi="Arial"/>
          <w:sz w:val="22"/>
          <w:szCs w:val="22"/>
        </w:rPr>
        <w:t>.</w:t>
      </w:r>
    </w:p>
    <w:p w:rsidR="003E6E37" w:rsidRPr="00370BD2" w:rsidRDefault="003E6E37" w:rsidP="002A2931">
      <w:pPr>
        <w:rPr>
          <w:rFonts w:ascii="Arial" w:hAnsi="Arial"/>
          <w:sz w:val="22"/>
          <w:szCs w:val="22"/>
        </w:rPr>
      </w:pPr>
    </w:p>
    <w:p w:rsidR="002A2931" w:rsidRPr="00370BD2" w:rsidRDefault="00B921F8" w:rsidP="002A2931">
      <w:pPr>
        <w:rPr>
          <w:rFonts w:ascii="Arial" w:hAnsi="Arial"/>
          <w:sz w:val="22"/>
          <w:szCs w:val="22"/>
        </w:rPr>
      </w:pPr>
      <w:r w:rsidRPr="00370BD2">
        <w:rPr>
          <w:rFonts w:ascii="Arial" w:hAnsi="Arial"/>
          <w:sz w:val="22"/>
          <w:szCs w:val="22"/>
        </w:rPr>
        <w:t xml:space="preserve">4. </w:t>
      </w:r>
      <w:r w:rsidR="002A2931" w:rsidRPr="00370BD2">
        <w:rPr>
          <w:rFonts w:ascii="Arial" w:hAnsi="Arial"/>
          <w:sz w:val="22"/>
          <w:szCs w:val="22"/>
        </w:rPr>
        <w:t>Tolle Preise gewinnen</w:t>
      </w:r>
    </w:p>
    <w:p w:rsidR="002A2931" w:rsidRPr="00370BD2" w:rsidRDefault="002A2931" w:rsidP="002A2931">
      <w:pPr>
        <w:rPr>
          <w:rFonts w:ascii="Arial" w:hAnsi="Arial"/>
          <w:sz w:val="22"/>
          <w:szCs w:val="22"/>
        </w:rPr>
      </w:pPr>
    </w:p>
    <w:p w:rsidR="002A2931" w:rsidRPr="00370BD2" w:rsidRDefault="002A2931" w:rsidP="002A2931">
      <w:pPr>
        <w:rPr>
          <w:rFonts w:ascii="Arial" w:hAnsi="Arial"/>
          <w:sz w:val="22"/>
          <w:szCs w:val="22"/>
        </w:rPr>
      </w:pPr>
    </w:p>
    <w:p w:rsidR="002A2931" w:rsidRPr="00370BD2" w:rsidRDefault="002A2931" w:rsidP="002A2931">
      <w:pPr>
        <w:rPr>
          <w:rFonts w:ascii="Arial" w:hAnsi="Arial"/>
          <w:sz w:val="22"/>
          <w:szCs w:val="22"/>
        </w:rPr>
      </w:pPr>
    </w:p>
    <w:p w:rsidR="002A2931" w:rsidRPr="00370BD2" w:rsidRDefault="002A2931" w:rsidP="002A2931">
      <w:pPr>
        <w:rPr>
          <w:rFonts w:ascii="Arial" w:hAnsi="Arial"/>
          <w:b/>
          <w:sz w:val="22"/>
          <w:szCs w:val="22"/>
        </w:rPr>
      </w:pPr>
    </w:p>
    <w:p w:rsidR="002A2931" w:rsidRPr="00370BD2" w:rsidRDefault="002A2931" w:rsidP="002A2931">
      <w:pPr>
        <w:rPr>
          <w:rFonts w:ascii="Arial" w:hAnsi="Arial"/>
          <w:b/>
          <w:sz w:val="22"/>
          <w:szCs w:val="22"/>
        </w:rPr>
      </w:pPr>
      <w:r w:rsidRPr="00370BD2">
        <w:rPr>
          <w:rFonts w:ascii="Arial" w:hAnsi="Arial"/>
          <w:b/>
          <w:sz w:val="22"/>
          <w:szCs w:val="22"/>
        </w:rPr>
        <w:t>Mitradeln und gewinnen</w:t>
      </w:r>
    </w:p>
    <w:p w:rsidR="004F0AB0" w:rsidRPr="00370BD2" w:rsidRDefault="00435EF9" w:rsidP="002A2931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Wenn Sie während der Aktion „Salzburg radelt“</w:t>
      </w:r>
      <w:r w:rsidR="002A2931" w:rsidRPr="00370BD2">
        <w:rPr>
          <w:rFonts w:ascii="Arial" w:hAnsi="Arial"/>
          <w:sz w:val="22"/>
          <w:szCs w:val="22"/>
        </w:rPr>
        <w:t xml:space="preserve"> für unsere Gemeinde mehr als 100 Kilometer radeln, </w:t>
      </w:r>
      <w:r w:rsidR="00A07BDE">
        <w:rPr>
          <w:rFonts w:ascii="Arial" w:hAnsi="Arial"/>
          <w:sz w:val="22"/>
          <w:szCs w:val="22"/>
        </w:rPr>
        <w:t>nehmen</w:t>
      </w:r>
      <w:r w:rsidR="002A2931" w:rsidRPr="00370BD2">
        <w:rPr>
          <w:rFonts w:ascii="Arial" w:hAnsi="Arial"/>
          <w:sz w:val="22"/>
          <w:szCs w:val="22"/>
        </w:rPr>
        <w:t xml:space="preserve"> Sie automatisch an der Schlussverlosung </w:t>
      </w:r>
      <w:r w:rsidR="00A07BDE">
        <w:rPr>
          <w:rFonts w:ascii="Arial" w:hAnsi="Arial"/>
          <w:sz w:val="22"/>
          <w:szCs w:val="22"/>
        </w:rPr>
        <w:t>teil</w:t>
      </w:r>
      <w:r w:rsidR="002A2931" w:rsidRPr="00370BD2">
        <w:rPr>
          <w:rFonts w:ascii="Arial" w:hAnsi="Arial"/>
          <w:sz w:val="22"/>
          <w:szCs w:val="22"/>
        </w:rPr>
        <w:t xml:space="preserve"> und können am Ende mit etwas Glück attraktive Preise gewinnen!</w:t>
      </w:r>
    </w:p>
    <w:sectPr w:rsidR="004F0AB0" w:rsidRPr="00370BD2" w:rsidSect="0054432F">
      <w:type w:val="continuous"/>
      <w:pgSz w:w="11906" w:h="16838"/>
      <w:pgMar w:top="1134" w:right="737" w:bottom="1418" w:left="737" w:header="709" w:footer="284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4F5" w:rsidRDefault="006874F5" w:rsidP="00FF04D6">
      <w:r>
        <w:separator/>
      </w:r>
    </w:p>
  </w:endnote>
  <w:endnote w:type="continuationSeparator" w:id="0">
    <w:p w:rsidR="006874F5" w:rsidRDefault="006874F5" w:rsidP="00FF0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terstate Light">
    <w:altName w:val="Franklin Gothic Medium Cond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Regular">
    <w:altName w:val="Corbel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09A" w:rsidRPr="00CB6235" w:rsidRDefault="00A8209A" w:rsidP="00A8209A">
    <w:pPr>
      <w:tabs>
        <w:tab w:val="left" w:pos="567"/>
      </w:tabs>
      <w:rPr>
        <w:rFonts w:ascii="Arial" w:hAnsi="Arial" w:cs="Arial"/>
        <w:b/>
        <w:sz w:val="30"/>
        <w:szCs w:val="30"/>
      </w:rPr>
    </w:pPr>
  </w:p>
  <w:p w:rsidR="00A8209A" w:rsidRPr="00CB6235" w:rsidRDefault="00A8209A" w:rsidP="00A8209A">
    <w:pPr>
      <w:tabs>
        <w:tab w:val="left" w:pos="567"/>
      </w:tabs>
      <w:rPr>
        <w:rFonts w:ascii="Arial" w:hAnsi="Arial" w:cs="Arial"/>
        <w:b/>
        <w:sz w:val="24"/>
        <w:szCs w:val="24"/>
      </w:rPr>
    </w:pPr>
    <w:r w:rsidRPr="00CB6235">
      <w:rPr>
        <w:rFonts w:ascii="Arial" w:hAnsi="Arial" w:cs="Arial"/>
        <w:b/>
        <w:sz w:val="24"/>
        <w:szCs w:val="24"/>
      </w:rPr>
      <w:t>Weitere Informationen unter</w:t>
    </w:r>
    <w:r w:rsidR="00485898">
      <w:rPr>
        <w:rFonts w:ascii="Arial" w:hAnsi="Arial" w:cs="Arial"/>
        <w:b/>
        <w:sz w:val="24"/>
        <w:szCs w:val="24"/>
      </w:rPr>
      <w:t xml:space="preserve"> </w:t>
    </w:r>
    <w:r w:rsidR="00CB6235" w:rsidRPr="008B198D">
      <w:rPr>
        <w:rFonts w:ascii="Arial" w:hAnsi="Arial" w:cs="Arial"/>
        <w:b/>
        <w:sz w:val="24"/>
        <w:szCs w:val="24"/>
        <w:u w:val="single"/>
      </w:rPr>
      <w:t>salzburg</w:t>
    </w:r>
    <w:r w:rsidR="00CB6235" w:rsidRPr="00CB6235">
      <w:rPr>
        <w:rFonts w:ascii="Arial" w:hAnsi="Arial" w:cs="Arial"/>
        <w:b/>
        <w:sz w:val="24"/>
        <w:szCs w:val="24"/>
        <w:u w:val="single"/>
      </w:rPr>
      <w:t>.radelt</w:t>
    </w:r>
    <w:r w:rsidRPr="00CB6235">
      <w:rPr>
        <w:rFonts w:ascii="Arial" w:hAnsi="Arial" w:cs="Arial"/>
        <w:b/>
        <w:sz w:val="24"/>
        <w:szCs w:val="24"/>
        <w:u w:val="single"/>
      </w:rPr>
      <w:t>.at</w:t>
    </w:r>
    <w:r w:rsidRPr="00CB6235">
      <w:rPr>
        <w:rFonts w:ascii="Arial" w:hAnsi="Arial" w:cs="Arial"/>
        <w:b/>
        <w:sz w:val="24"/>
        <w:szCs w:val="24"/>
      </w:rPr>
      <w:t>.</w:t>
    </w:r>
  </w:p>
  <w:p w:rsidR="00A8209A" w:rsidRPr="00CB6235" w:rsidRDefault="00A8209A">
    <w:pPr>
      <w:pStyle w:val="Fuzeile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4F5" w:rsidRDefault="006874F5" w:rsidP="00FF04D6">
      <w:r>
        <w:separator/>
      </w:r>
    </w:p>
  </w:footnote>
  <w:footnote w:type="continuationSeparator" w:id="0">
    <w:p w:rsidR="006874F5" w:rsidRDefault="006874F5" w:rsidP="00FF0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B10F3"/>
    <w:multiLevelType w:val="hybridMultilevel"/>
    <w:tmpl w:val="CFE66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700F6"/>
    <w:multiLevelType w:val="multilevel"/>
    <w:tmpl w:val="2830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874566"/>
    <w:multiLevelType w:val="multilevel"/>
    <w:tmpl w:val="29CA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5645D3"/>
    <w:multiLevelType w:val="hybridMultilevel"/>
    <w:tmpl w:val="F064E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D349F"/>
    <w:multiLevelType w:val="hybridMultilevel"/>
    <w:tmpl w:val="F1CCAA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F87BB1"/>
    <w:multiLevelType w:val="multilevel"/>
    <w:tmpl w:val="EFB82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5F0422"/>
    <w:multiLevelType w:val="hybridMultilevel"/>
    <w:tmpl w:val="890E3FE4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6317DB"/>
    <w:multiLevelType w:val="multilevel"/>
    <w:tmpl w:val="A2E0F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DD6A96"/>
    <w:multiLevelType w:val="multilevel"/>
    <w:tmpl w:val="B03C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6C17E5"/>
    <w:multiLevelType w:val="multilevel"/>
    <w:tmpl w:val="D7CAE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A2249D"/>
    <w:multiLevelType w:val="multilevel"/>
    <w:tmpl w:val="CCC8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7754B1"/>
    <w:multiLevelType w:val="hybridMultilevel"/>
    <w:tmpl w:val="38B03142"/>
    <w:lvl w:ilvl="0" w:tplc="4204ED6E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A4172B8"/>
    <w:multiLevelType w:val="hybridMultilevel"/>
    <w:tmpl w:val="82AA2A5A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77674E"/>
    <w:multiLevelType w:val="multilevel"/>
    <w:tmpl w:val="DF14B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A93A78"/>
    <w:multiLevelType w:val="hybridMultilevel"/>
    <w:tmpl w:val="9A262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E6277D"/>
    <w:multiLevelType w:val="hybridMultilevel"/>
    <w:tmpl w:val="F5C4240A"/>
    <w:lvl w:ilvl="0" w:tplc="E2521F9C"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D79DC"/>
    <w:multiLevelType w:val="multilevel"/>
    <w:tmpl w:val="77A8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EE1CA0"/>
    <w:multiLevelType w:val="hybridMultilevel"/>
    <w:tmpl w:val="BFDE4A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63011"/>
    <w:multiLevelType w:val="hybridMultilevel"/>
    <w:tmpl w:val="835CD1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993555"/>
    <w:multiLevelType w:val="multilevel"/>
    <w:tmpl w:val="9C02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5771C2"/>
    <w:multiLevelType w:val="multilevel"/>
    <w:tmpl w:val="EED02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3F2B55"/>
    <w:multiLevelType w:val="hybridMultilevel"/>
    <w:tmpl w:val="439065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EC49FC"/>
    <w:multiLevelType w:val="hybridMultilevel"/>
    <w:tmpl w:val="A732BA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2611C"/>
    <w:multiLevelType w:val="multilevel"/>
    <w:tmpl w:val="5442C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0C16E0"/>
    <w:multiLevelType w:val="hybridMultilevel"/>
    <w:tmpl w:val="9BAA60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4309BB"/>
    <w:multiLevelType w:val="multilevel"/>
    <w:tmpl w:val="FF30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B90AE6"/>
    <w:multiLevelType w:val="hybridMultilevel"/>
    <w:tmpl w:val="A282CB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2C54FF"/>
    <w:multiLevelType w:val="multilevel"/>
    <w:tmpl w:val="0560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8B45A9"/>
    <w:multiLevelType w:val="multilevel"/>
    <w:tmpl w:val="4136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D42C17"/>
    <w:multiLevelType w:val="hybridMultilevel"/>
    <w:tmpl w:val="5D26F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F71819"/>
    <w:multiLevelType w:val="hybridMultilevel"/>
    <w:tmpl w:val="0DE090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0"/>
  </w:num>
  <w:num w:numId="4">
    <w:abstractNumId w:val="13"/>
  </w:num>
  <w:num w:numId="5">
    <w:abstractNumId w:val="28"/>
  </w:num>
  <w:num w:numId="6">
    <w:abstractNumId w:val="7"/>
  </w:num>
  <w:num w:numId="7">
    <w:abstractNumId w:val="5"/>
  </w:num>
  <w:num w:numId="8">
    <w:abstractNumId w:val="25"/>
  </w:num>
  <w:num w:numId="9">
    <w:abstractNumId w:val="4"/>
  </w:num>
  <w:num w:numId="10">
    <w:abstractNumId w:val="27"/>
  </w:num>
  <w:num w:numId="11">
    <w:abstractNumId w:val="9"/>
  </w:num>
  <w:num w:numId="12">
    <w:abstractNumId w:val="2"/>
  </w:num>
  <w:num w:numId="13">
    <w:abstractNumId w:val="1"/>
  </w:num>
  <w:num w:numId="14">
    <w:abstractNumId w:val="16"/>
  </w:num>
  <w:num w:numId="15">
    <w:abstractNumId w:val="8"/>
  </w:num>
  <w:num w:numId="16">
    <w:abstractNumId w:val="20"/>
  </w:num>
  <w:num w:numId="17">
    <w:abstractNumId w:val="23"/>
  </w:num>
  <w:num w:numId="18">
    <w:abstractNumId w:val="6"/>
  </w:num>
  <w:num w:numId="19">
    <w:abstractNumId w:val="26"/>
  </w:num>
  <w:num w:numId="20">
    <w:abstractNumId w:val="22"/>
  </w:num>
  <w:num w:numId="21">
    <w:abstractNumId w:val="3"/>
  </w:num>
  <w:num w:numId="22">
    <w:abstractNumId w:val="12"/>
  </w:num>
  <w:num w:numId="23">
    <w:abstractNumId w:val="24"/>
  </w:num>
  <w:num w:numId="24">
    <w:abstractNumId w:val="18"/>
  </w:num>
  <w:num w:numId="25">
    <w:abstractNumId w:val="0"/>
  </w:num>
  <w:num w:numId="26">
    <w:abstractNumId w:val="17"/>
  </w:num>
  <w:num w:numId="27">
    <w:abstractNumId w:val="21"/>
  </w:num>
  <w:num w:numId="28">
    <w:abstractNumId w:val="29"/>
  </w:num>
  <w:num w:numId="29">
    <w:abstractNumId w:val="14"/>
  </w:num>
  <w:num w:numId="30">
    <w:abstractNumId w:val="30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2A9"/>
    <w:rsid w:val="0000124A"/>
    <w:rsid w:val="00005A23"/>
    <w:rsid w:val="00023602"/>
    <w:rsid w:val="00024BAC"/>
    <w:rsid w:val="0003738D"/>
    <w:rsid w:val="00041E79"/>
    <w:rsid w:val="000431D2"/>
    <w:rsid w:val="00051095"/>
    <w:rsid w:val="00057C67"/>
    <w:rsid w:val="00060125"/>
    <w:rsid w:val="00060FA3"/>
    <w:rsid w:val="0007321D"/>
    <w:rsid w:val="00087842"/>
    <w:rsid w:val="000979FC"/>
    <w:rsid w:val="000A080D"/>
    <w:rsid w:val="000B1573"/>
    <w:rsid w:val="000C311D"/>
    <w:rsid w:val="000C48DA"/>
    <w:rsid w:val="000D175D"/>
    <w:rsid w:val="000D2A11"/>
    <w:rsid w:val="000D355D"/>
    <w:rsid w:val="000E53FC"/>
    <w:rsid w:val="000F1C53"/>
    <w:rsid w:val="000F5F11"/>
    <w:rsid w:val="001060DC"/>
    <w:rsid w:val="001066BA"/>
    <w:rsid w:val="00123EA6"/>
    <w:rsid w:val="00124620"/>
    <w:rsid w:val="00131341"/>
    <w:rsid w:val="00136013"/>
    <w:rsid w:val="001476BF"/>
    <w:rsid w:val="0015135B"/>
    <w:rsid w:val="00152454"/>
    <w:rsid w:val="00156776"/>
    <w:rsid w:val="001607C8"/>
    <w:rsid w:val="00163918"/>
    <w:rsid w:val="0018272C"/>
    <w:rsid w:val="00187B5D"/>
    <w:rsid w:val="001A7383"/>
    <w:rsid w:val="001B1487"/>
    <w:rsid w:val="001B365D"/>
    <w:rsid w:val="001B4FC4"/>
    <w:rsid w:val="001C5FB8"/>
    <w:rsid w:val="001D5106"/>
    <w:rsid w:val="00205B1E"/>
    <w:rsid w:val="00210F4B"/>
    <w:rsid w:val="00216572"/>
    <w:rsid w:val="00222263"/>
    <w:rsid w:val="00225D5B"/>
    <w:rsid w:val="002337E9"/>
    <w:rsid w:val="002416B9"/>
    <w:rsid w:val="00255850"/>
    <w:rsid w:val="00255C4D"/>
    <w:rsid w:val="00256A90"/>
    <w:rsid w:val="002571C9"/>
    <w:rsid w:val="00257AFF"/>
    <w:rsid w:val="00262ED4"/>
    <w:rsid w:val="002634BB"/>
    <w:rsid w:val="0027041D"/>
    <w:rsid w:val="0027286E"/>
    <w:rsid w:val="00282AC6"/>
    <w:rsid w:val="00284CEF"/>
    <w:rsid w:val="00285D71"/>
    <w:rsid w:val="002941E3"/>
    <w:rsid w:val="002A2931"/>
    <w:rsid w:val="002A717E"/>
    <w:rsid w:val="002C03A7"/>
    <w:rsid w:val="002D149C"/>
    <w:rsid w:val="002D5683"/>
    <w:rsid w:val="002F6283"/>
    <w:rsid w:val="00307B40"/>
    <w:rsid w:val="003113C9"/>
    <w:rsid w:val="0032102E"/>
    <w:rsid w:val="00321311"/>
    <w:rsid w:val="003241CD"/>
    <w:rsid w:val="00337178"/>
    <w:rsid w:val="00360DAE"/>
    <w:rsid w:val="00370BD2"/>
    <w:rsid w:val="00392B17"/>
    <w:rsid w:val="00393D57"/>
    <w:rsid w:val="00393FEC"/>
    <w:rsid w:val="003977B3"/>
    <w:rsid w:val="003A4554"/>
    <w:rsid w:val="003B5177"/>
    <w:rsid w:val="003C1095"/>
    <w:rsid w:val="003C2B59"/>
    <w:rsid w:val="003D4BF6"/>
    <w:rsid w:val="003D598B"/>
    <w:rsid w:val="003E294D"/>
    <w:rsid w:val="003E2E43"/>
    <w:rsid w:val="003E2F3C"/>
    <w:rsid w:val="003E6E37"/>
    <w:rsid w:val="004016A6"/>
    <w:rsid w:val="00406CBA"/>
    <w:rsid w:val="0042186B"/>
    <w:rsid w:val="00424340"/>
    <w:rsid w:val="004329BD"/>
    <w:rsid w:val="00434154"/>
    <w:rsid w:val="00435EF9"/>
    <w:rsid w:val="004461FF"/>
    <w:rsid w:val="0045225D"/>
    <w:rsid w:val="004542BB"/>
    <w:rsid w:val="00466EE9"/>
    <w:rsid w:val="00472A1F"/>
    <w:rsid w:val="00474128"/>
    <w:rsid w:val="00485898"/>
    <w:rsid w:val="0049148E"/>
    <w:rsid w:val="00497378"/>
    <w:rsid w:val="004A1DC2"/>
    <w:rsid w:val="004A6887"/>
    <w:rsid w:val="004B22B3"/>
    <w:rsid w:val="004B32B5"/>
    <w:rsid w:val="004B4F5A"/>
    <w:rsid w:val="004B564E"/>
    <w:rsid w:val="004C50B1"/>
    <w:rsid w:val="004D22C9"/>
    <w:rsid w:val="004F0AB0"/>
    <w:rsid w:val="004F7470"/>
    <w:rsid w:val="00500DF7"/>
    <w:rsid w:val="00503908"/>
    <w:rsid w:val="00504DE0"/>
    <w:rsid w:val="00510EC6"/>
    <w:rsid w:val="00513DF4"/>
    <w:rsid w:val="0051461B"/>
    <w:rsid w:val="00515ED9"/>
    <w:rsid w:val="005222DA"/>
    <w:rsid w:val="005349A8"/>
    <w:rsid w:val="0054432F"/>
    <w:rsid w:val="00545D4B"/>
    <w:rsid w:val="0056035B"/>
    <w:rsid w:val="00566257"/>
    <w:rsid w:val="00572B36"/>
    <w:rsid w:val="00580684"/>
    <w:rsid w:val="00590F0B"/>
    <w:rsid w:val="005A7F71"/>
    <w:rsid w:val="005D2A68"/>
    <w:rsid w:val="005D541A"/>
    <w:rsid w:val="005F053F"/>
    <w:rsid w:val="005F6538"/>
    <w:rsid w:val="00600BB5"/>
    <w:rsid w:val="00607BDF"/>
    <w:rsid w:val="006152B2"/>
    <w:rsid w:val="0062093A"/>
    <w:rsid w:val="0062469D"/>
    <w:rsid w:val="00627EEA"/>
    <w:rsid w:val="00630686"/>
    <w:rsid w:val="0063394E"/>
    <w:rsid w:val="00635074"/>
    <w:rsid w:val="0064327A"/>
    <w:rsid w:val="00644821"/>
    <w:rsid w:val="006517D9"/>
    <w:rsid w:val="006535FE"/>
    <w:rsid w:val="006542F8"/>
    <w:rsid w:val="006621F0"/>
    <w:rsid w:val="0066311C"/>
    <w:rsid w:val="006675CC"/>
    <w:rsid w:val="00677DFB"/>
    <w:rsid w:val="00680A01"/>
    <w:rsid w:val="006874F5"/>
    <w:rsid w:val="0069497B"/>
    <w:rsid w:val="00697772"/>
    <w:rsid w:val="006A44D4"/>
    <w:rsid w:val="006D24F0"/>
    <w:rsid w:val="006D4CDD"/>
    <w:rsid w:val="006E02A9"/>
    <w:rsid w:val="006E0F3F"/>
    <w:rsid w:val="006E4E71"/>
    <w:rsid w:val="006F06F8"/>
    <w:rsid w:val="00714F74"/>
    <w:rsid w:val="00732EA1"/>
    <w:rsid w:val="00746636"/>
    <w:rsid w:val="00761F0F"/>
    <w:rsid w:val="00764134"/>
    <w:rsid w:val="00766316"/>
    <w:rsid w:val="00770D31"/>
    <w:rsid w:val="00772735"/>
    <w:rsid w:val="00793808"/>
    <w:rsid w:val="007B15BA"/>
    <w:rsid w:val="007E288E"/>
    <w:rsid w:val="007E7E72"/>
    <w:rsid w:val="007F4A88"/>
    <w:rsid w:val="007F652E"/>
    <w:rsid w:val="008008C6"/>
    <w:rsid w:val="0083652D"/>
    <w:rsid w:val="0086455F"/>
    <w:rsid w:val="008732AA"/>
    <w:rsid w:val="008939D8"/>
    <w:rsid w:val="008A15C1"/>
    <w:rsid w:val="008A55D3"/>
    <w:rsid w:val="008B198D"/>
    <w:rsid w:val="008F7F2F"/>
    <w:rsid w:val="009039A4"/>
    <w:rsid w:val="00914FC8"/>
    <w:rsid w:val="009308C8"/>
    <w:rsid w:val="00934255"/>
    <w:rsid w:val="0093519B"/>
    <w:rsid w:val="009412BB"/>
    <w:rsid w:val="009423D2"/>
    <w:rsid w:val="00955C79"/>
    <w:rsid w:val="00967BF5"/>
    <w:rsid w:val="00973267"/>
    <w:rsid w:val="00983223"/>
    <w:rsid w:val="00992424"/>
    <w:rsid w:val="00993DAB"/>
    <w:rsid w:val="00995CEB"/>
    <w:rsid w:val="009A364E"/>
    <w:rsid w:val="009A738E"/>
    <w:rsid w:val="009B5629"/>
    <w:rsid w:val="009C3E8E"/>
    <w:rsid w:val="009D5731"/>
    <w:rsid w:val="009E5B7A"/>
    <w:rsid w:val="009E775E"/>
    <w:rsid w:val="009F2336"/>
    <w:rsid w:val="00A00D6E"/>
    <w:rsid w:val="00A07BDE"/>
    <w:rsid w:val="00A412D5"/>
    <w:rsid w:val="00A5111D"/>
    <w:rsid w:val="00A525FC"/>
    <w:rsid w:val="00A57C96"/>
    <w:rsid w:val="00A66729"/>
    <w:rsid w:val="00A77FA0"/>
    <w:rsid w:val="00A81C8F"/>
    <w:rsid w:val="00A8209A"/>
    <w:rsid w:val="00A83692"/>
    <w:rsid w:val="00A92837"/>
    <w:rsid w:val="00AA6625"/>
    <w:rsid w:val="00AD4E52"/>
    <w:rsid w:val="00AE2BEE"/>
    <w:rsid w:val="00AF7BAD"/>
    <w:rsid w:val="00B006BB"/>
    <w:rsid w:val="00B07916"/>
    <w:rsid w:val="00B21057"/>
    <w:rsid w:val="00B35ADC"/>
    <w:rsid w:val="00B402B4"/>
    <w:rsid w:val="00B47EA1"/>
    <w:rsid w:val="00B5156B"/>
    <w:rsid w:val="00B54172"/>
    <w:rsid w:val="00B543AA"/>
    <w:rsid w:val="00B555AD"/>
    <w:rsid w:val="00B831B5"/>
    <w:rsid w:val="00B921F8"/>
    <w:rsid w:val="00B97D8A"/>
    <w:rsid w:val="00BA00BE"/>
    <w:rsid w:val="00BB64BA"/>
    <w:rsid w:val="00BC1763"/>
    <w:rsid w:val="00BD095A"/>
    <w:rsid w:val="00BD2667"/>
    <w:rsid w:val="00BD4A28"/>
    <w:rsid w:val="00BE120F"/>
    <w:rsid w:val="00BE1CAF"/>
    <w:rsid w:val="00BF1B7B"/>
    <w:rsid w:val="00C30CCE"/>
    <w:rsid w:val="00C41CAE"/>
    <w:rsid w:val="00C43217"/>
    <w:rsid w:val="00C441BA"/>
    <w:rsid w:val="00C47340"/>
    <w:rsid w:val="00C53D06"/>
    <w:rsid w:val="00C70576"/>
    <w:rsid w:val="00CA0905"/>
    <w:rsid w:val="00CB09C6"/>
    <w:rsid w:val="00CB1426"/>
    <w:rsid w:val="00CB4FDE"/>
    <w:rsid w:val="00CB6235"/>
    <w:rsid w:val="00CC3D71"/>
    <w:rsid w:val="00CE247D"/>
    <w:rsid w:val="00CE6921"/>
    <w:rsid w:val="00CE69B8"/>
    <w:rsid w:val="00CE7AD9"/>
    <w:rsid w:val="00CF146D"/>
    <w:rsid w:val="00CF2030"/>
    <w:rsid w:val="00CF4A30"/>
    <w:rsid w:val="00D007D9"/>
    <w:rsid w:val="00D02D5F"/>
    <w:rsid w:val="00D04A74"/>
    <w:rsid w:val="00D11E11"/>
    <w:rsid w:val="00D1519E"/>
    <w:rsid w:val="00D3577A"/>
    <w:rsid w:val="00D35E64"/>
    <w:rsid w:val="00D43A06"/>
    <w:rsid w:val="00D46695"/>
    <w:rsid w:val="00D52979"/>
    <w:rsid w:val="00D55056"/>
    <w:rsid w:val="00D57BA8"/>
    <w:rsid w:val="00D63A94"/>
    <w:rsid w:val="00D6444D"/>
    <w:rsid w:val="00D711F1"/>
    <w:rsid w:val="00D7518C"/>
    <w:rsid w:val="00D75A5D"/>
    <w:rsid w:val="00D7600F"/>
    <w:rsid w:val="00D80CAF"/>
    <w:rsid w:val="00DA35BF"/>
    <w:rsid w:val="00DA45EF"/>
    <w:rsid w:val="00DA5AAD"/>
    <w:rsid w:val="00DC65C6"/>
    <w:rsid w:val="00DE08E1"/>
    <w:rsid w:val="00DF00E7"/>
    <w:rsid w:val="00E22EA6"/>
    <w:rsid w:val="00E268C7"/>
    <w:rsid w:val="00E35683"/>
    <w:rsid w:val="00E411DD"/>
    <w:rsid w:val="00E55BAD"/>
    <w:rsid w:val="00E70646"/>
    <w:rsid w:val="00E93125"/>
    <w:rsid w:val="00E956CC"/>
    <w:rsid w:val="00EB1126"/>
    <w:rsid w:val="00EB1B0D"/>
    <w:rsid w:val="00EB5F2C"/>
    <w:rsid w:val="00EC5E29"/>
    <w:rsid w:val="00EC66D0"/>
    <w:rsid w:val="00EE0EB2"/>
    <w:rsid w:val="00EE51F4"/>
    <w:rsid w:val="00EE5CF9"/>
    <w:rsid w:val="00EF2AF5"/>
    <w:rsid w:val="00EF3A99"/>
    <w:rsid w:val="00EF6CD1"/>
    <w:rsid w:val="00EF7350"/>
    <w:rsid w:val="00F00BF9"/>
    <w:rsid w:val="00F0768D"/>
    <w:rsid w:val="00F15CA4"/>
    <w:rsid w:val="00F16130"/>
    <w:rsid w:val="00F30EB3"/>
    <w:rsid w:val="00F318F4"/>
    <w:rsid w:val="00F462D9"/>
    <w:rsid w:val="00F51227"/>
    <w:rsid w:val="00F51249"/>
    <w:rsid w:val="00F648F9"/>
    <w:rsid w:val="00F72853"/>
    <w:rsid w:val="00F80C5B"/>
    <w:rsid w:val="00F95AB4"/>
    <w:rsid w:val="00F95EF7"/>
    <w:rsid w:val="00FA2F9E"/>
    <w:rsid w:val="00FB3EED"/>
    <w:rsid w:val="00FC055B"/>
    <w:rsid w:val="00FE7A68"/>
    <w:rsid w:val="00FF04D6"/>
    <w:rsid w:val="00F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7296DD-19D2-4003-BA07-50DD9D0C6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B64BA"/>
    <w:rPr>
      <w:rFonts w:ascii="Interstate Light" w:hAnsi="Interstate Light"/>
      <w:lang w:val="de-AT" w:eastAsia="en-US"/>
    </w:rPr>
  </w:style>
  <w:style w:type="paragraph" w:styleId="berschrift1">
    <w:name w:val="heading 1"/>
    <w:basedOn w:val="Standard"/>
    <w:link w:val="berschrift1Zchn"/>
    <w:uiPriority w:val="9"/>
    <w:qFormat/>
    <w:rsid w:val="00513DF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de-DE"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72B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65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652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92837"/>
    <w:pPr>
      <w:ind w:left="720"/>
      <w:contextualSpacing/>
    </w:pPr>
  </w:style>
  <w:style w:type="paragraph" w:customStyle="1" w:styleId="Terminaviso">
    <w:name w:val="Terminaviso"/>
    <w:basedOn w:val="Standard"/>
    <w:link w:val="TerminavisoZchn"/>
    <w:qFormat/>
    <w:rsid w:val="000B1573"/>
    <w:rPr>
      <w:sz w:val="28"/>
      <w:szCs w:val="28"/>
    </w:rPr>
  </w:style>
  <w:style w:type="paragraph" w:customStyle="1" w:styleId="Veranstaltungsdatum">
    <w:name w:val="Veranstaltungsdatum"/>
    <w:basedOn w:val="Standard"/>
    <w:link w:val="VeranstaltungsdatumZchn"/>
    <w:qFormat/>
    <w:rsid w:val="000B1573"/>
    <w:rPr>
      <w:sz w:val="24"/>
      <w:szCs w:val="24"/>
    </w:rPr>
  </w:style>
  <w:style w:type="character" w:customStyle="1" w:styleId="TerminavisoZchn">
    <w:name w:val="Terminaviso Zchn"/>
    <w:basedOn w:val="Absatz-Standardschriftart"/>
    <w:link w:val="Terminaviso"/>
    <w:rsid w:val="000B1573"/>
    <w:rPr>
      <w:rFonts w:ascii="Interstate Light" w:hAnsi="Interstate Light"/>
      <w:color w:val="00259A"/>
      <w:sz w:val="28"/>
      <w:szCs w:val="28"/>
    </w:rPr>
  </w:style>
  <w:style w:type="paragraph" w:customStyle="1" w:styleId="Headline">
    <w:name w:val="Headline"/>
    <w:basedOn w:val="Standard"/>
    <w:link w:val="HeadlineZchn"/>
    <w:qFormat/>
    <w:rsid w:val="000B1573"/>
    <w:rPr>
      <w:sz w:val="96"/>
      <w:szCs w:val="96"/>
    </w:rPr>
  </w:style>
  <w:style w:type="character" w:customStyle="1" w:styleId="VeranstaltungsdatumZchn">
    <w:name w:val="Veranstaltungsdatum Zchn"/>
    <w:basedOn w:val="Absatz-Standardschriftart"/>
    <w:link w:val="Veranstaltungsdatum"/>
    <w:rsid w:val="000B1573"/>
    <w:rPr>
      <w:rFonts w:ascii="Interstate Regular" w:hAnsi="Interstate Regular"/>
      <w:color w:val="00259A"/>
      <w:sz w:val="24"/>
      <w:szCs w:val="24"/>
    </w:rPr>
  </w:style>
  <w:style w:type="paragraph" w:customStyle="1" w:styleId="Subline">
    <w:name w:val="Subline"/>
    <w:basedOn w:val="Standard"/>
    <w:link w:val="SublineZchn"/>
    <w:qFormat/>
    <w:rsid w:val="002941E3"/>
    <w:pPr>
      <w:spacing w:before="240" w:after="120"/>
    </w:pPr>
    <w:rPr>
      <w:sz w:val="28"/>
      <w:szCs w:val="32"/>
    </w:rPr>
  </w:style>
  <w:style w:type="character" w:customStyle="1" w:styleId="HeadlineZchn">
    <w:name w:val="Headline Zchn"/>
    <w:basedOn w:val="Absatz-Standardschriftart"/>
    <w:link w:val="Headline"/>
    <w:rsid w:val="000B1573"/>
    <w:rPr>
      <w:rFonts w:ascii="Interstate Light" w:hAnsi="Interstate Light"/>
      <w:color w:val="00259A"/>
      <w:sz w:val="96"/>
      <w:szCs w:val="96"/>
    </w:rPr>
  </w:style>
  <w:style w:type="paragraph" w:customStyle="1" w:styleId="Fliesstext">
    <w:name w:val="Fliesstext"/>
    <w:basedOn w:val="Standard"/>
    <w:link w:val="FliesstextZchn"/>
    <w:qFormat/>
    <w:rsid w:val="000E53FC"/>
    <w:pPr>
      <w:spacing w:after="240"/>
    </w:pPr>
  </w:style>
  <w:style w:type="character" w:customStyle="1" w:styleId="SublineZchn">
    <w:name w:val="Subline Zchn"/>
    <w:basedOn w:val="Absatz-Standardschriftart"/>
    <w:link w:val="Subline"/>
    <w:rsid w:val="002941E3"/>
    <w:rPr>
      <w:rFonts w:ascii="Interstate Light" w:hAnsi="Interstate Light"/>
      <w:color w:val="00336E"/>
      <w:sz w:val="28"/>
      <w:szCs w:val="32"/>
      <w:lang w:val="de-AT" w:eastAsia="en-US"/>
    </w:rPr>
  </w:style>
  <w:style w:type="paragraph" w:customStyle="1" w:styleId="Subline2">
    <w:name w:val="Subline2"/>
    <w:basedOn w:val="Fliesstext"/>
    <w:link w:val="Subline2Zchn"/>
    <w:qFormat/>
    <w:rsid w:val="000E53FC"/>
    <w:rPr>
      <w:rFonts w:ascii="Interstate Regular" w:hAnsi="Interstate Regular"/>
      <w:b/>
      <w:caps/>
      <w:color w:val="00336E"/>
    </w:rPr>
  </w:style>
  <w:style w:type="character" w:customStyle="1" w:styleId="FliesstextZchn">
    <w:name w:val="Fliesstext Zchn"/>
    <w:basedOn w:val="Absatz-Standardschriftart"/>
    <w:link w:val="Fliesstext"/>
    <w:rsid w:val="000E53FC"/>
    <w:rPr>
      <w:rFonts w:ascii="Interstate Light" w:hAnsi="Interstate Light"/>
      <w:sz w:val="20"/>
      <w:szCs w:val="20"/>
    </w:rPr>
  </w:style>
  <w:style w:type="paragraph" w:customStyle="1" w:styleId="SublineMarginalie">
    <w:name w:val="Subline Marginalie"/>
    <w:basedOn w:val="Standard"/>
    <w:link w:val="SublineMarginalieZeichen"/>
    <w:qFormat/>
    <w:rsid w:val="00DA5AAD"/>
    <w:pPr>
      <w:spacing w:before="180" w:after="60"/>
    </w:pPr>
    <w:rPr>
      <w:b/>
      <w:bCs/>
      <w:caps/>
    </w:rPr>
  </w:style>
  <w:style w:type="character" w:customStyle="1" w:styleId="Subline2Zchn">
    <w:name w:val="Subline2 Zchn"/>
    <w:basedOn w:val="FliesstextZchn"/>
    <w:link w:val="Subline2"/>
    <w:rsid w:val="000E53FC"/>
    <w:rPr>
      <w:rFonts w:ascii="Interstate Regular" w:hAnsi="Interstate Regular"/>
      <w:b/>
      <w:caps/>
      <w:color w:val="00336E"/>
      <w:sz w:val="20"/>
      <w:szCs w:val="20"/>
    </w:rPr>
  </w:style>
  <w:style w:type="character" w:customStyle="1" w:styleId="SublineMarginalieZeichen">
    <w:name w:val="Subline Marginalie Zeichen"/>
    <w:basedOn w:val="Absatz-Standardschriftart"/>
    <w:link w:val="SublineMarginalie"/>
    <w:rsid w:val="00DA5AAD"/>
    <w:rPr>
      <w:rFonts w:ascii="Interstate Light" w:hAnsi="Interstate Light"/>
      <w:b/>
      <w:bCs/>
      <w:caps/>
      <w:lang w:val="de-AT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13DF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basedOn w:val="Absatz-Standardschriftart"/>
    <w:unhideWhenUsed/>
    <w:rsid w:val="00513DF4"/>
    <w:rPr>
      <w:color w:val="0000FF"/>
      <w:u w:val="single"/>
    </w:rPr>
  </w:style>
  <w:style w:type="paragraph" w:styleId="StandardWeb">
    <w:name w:val="Normal (Web)"/>
    <w:basedOn w:val="Standard"/>
    <w:unhideWhenUsed/>
    <w:rsid w:val="00513DF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513DF4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72B36"/>
    <w:rPr>
      <w:rFonts w:asciiTheme="majorHAnsi" w:eastAsiaTheme="majorEastAsia" w:hAnsiTheme="majorHAnsi" w:cstheme="majorBidi"/>
      <w:b/>
      <w:bCs/>
      <w:color w:val="4F81BD" w:themeColor="accent1"/>
      <w:lang w:val="de-AT" w:eastAsia="en-US"/>
    </w:rPr>
  </w:style>
  <w:style w:type="paragraph" w:styleId="Kopfzeile">
    <w:name w:val="header"/>
    <w:basedOn w:val="Standard"/>
    <w:link w:val="KopfzeileZchn"/>
    <w:unhideWhenUsed/>
    <w:rsid w:val="00FF04D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F04D6"/>
    <w:rPr>
      <w:rFonts w:ascii="Interstate Light" w:hAnsi="Interstate Light"/>
      <w:color w:val="00336E"/>
      <w:lang w:val="de-AT" w:eastAsia="en-US"/>
    </w:rPr>
  </w:style>
  <w:style w:type="paragraph" w:styleId="Fuzeile">
    <w:name w:val="footer"/>
    <w:basedOn w:val="Standard"/>
    <w:link w:val="FuzeileZchn"/>
    <w:uiPriority w:val="99"/>
    <w:unhideWhenUsed/>
    <w:rsid w:val="00FF04D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F04D6"/>
    <w:rPr>
      <w:rFonts w:ascii="Interstate Light" w:hAnsi="Interstate Light"/>
      <w:color w:val="00336E"/>
      <w:lang w:val="de-AT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FC055B"/>
    <w:rPr>
      <w:color w:val="800080" w:themeColor="followedHyperlink"/>
      <w:u w:val="single"/>
    </w:rPr>
  </w:style>
  <w:style w:type="paragraph" w:customStyle="1" w:styleId="TabelleTitel">
    <w:name w:val="Tabelle Titel"/>
    <w:basedOn w:val="Standard"/>
    <w:qFormat/>
    <w:rsid w:val="007E7E72"/>
    <w:pPr>
      <w:spacing w:before="480"/>
    </w:pPr>
    <w:rPr>
      <w:rFonts w:ascii="Arial" w:hAnsi="Arial"/>
      <w:b/>
      <w:color w:val="00336E"/>
      <w:sz w:val="24"/>
    </w:rPr>
  </w:style>
  <w:style w:type="paragraph" w:customStyle="1" w:styleId="vortragender">
    <w:name w:val="vortragender"/>
    <w:basedOn w:val="Standard"/>
    <w:qFormat/>
    <w:rsid w:val="007E7E72"/>
    <w:rPr>
      <w:rFonts w:ascii="Arial" w:hAnsi="Arial" w:cs="Arial"/>
      <w:color w:val="00336E"/>
      <w:sz w:val="24"/>
    </w:rPr>
  </w:style>
  <w:style w:type="paragraph" w:customStyle="1" w:styleId="Pa32">
    <w:name w:val="Pa32"/>
    <w:basedOn w:val="Standard"/>
    <w:next w:val="Standard"/>
    <w:uiPriority w:val="99"/>
    <w:rsid w:val="004F0AB0"/>
    <w:pPr>
      <w:autoSpaceDE w:val="0"/>
      <w:autoSpaceDN w:val="0"/>
      <w:adjustRightInd w:val="0"/>
      <w:spacing w:line="201" w:lineRule="atLeast"/>
    </w:pPr>
    <w:rPr>
      <w:rFonts w:ascii="Helvetica 55 Roman" w:eastAsia="Times New Roman" w:hAnsi="Helvetica 55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3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93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9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9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96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4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1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34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426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0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4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6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03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03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7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63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1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2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22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4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48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86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17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38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5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00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40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41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76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45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5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67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9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31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6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94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3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0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6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8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2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7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59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8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7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1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95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79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5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9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2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50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48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1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2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f:fields xmlns:f="http://schemas.fabasoft.com/folio/2007/field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22FDF2823B85439AA2DA5A26549876" ma:contentTypeVersion="10" ma:contentTypeDescription="Ein neues Dokument erstellen." ma:contentTypeScope="" ma:versionID="d05d238f7ac3e8a8a144617de2a8b76b">
  <xsd:schema xmlns:xsd="http://www.w3.org/2001/XMLSchema" xmlns:xs="http://www.w3.org/2001/XMLSchema" xmlns:p="http://schemas.microsoft.com/office/2006/metadata/properties" xmlns:ns2="94fdce9d-cbff-4fd1-9c9d-be7d6be3fe08" targetNamespace="http://schemas.microsoft.com/office/2006/metadata/properties" ma:root="true" ma:fieldsID="04774872ae6dbc7d12873332175d20ce" ns2:_="">
    <xsd:import namespace="94fdce9d-cbff-4fd1-9c9d-be7d6be3fe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dce9d-cbff-4fd1-9c9d-be7d6be3fe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A03B9B-F6D5-4E85-9204-6C0FF07456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3.xml><?xml version="1.0" encoding="utf-8"?>
<ds:datastoreItem xmlns:ds="http://schemas.openxmlformats.org/officeDocument/2006/customXml" ds:itemID="{AC666B0B-EFC3-4B87-9F5E-BFA672E007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7AA28D-9816-4CB8-A7CC-64736B2F9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fdce9d-cbff-4fd1-9c9d-be7d6be3fe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3FE1BBD-6BC2-4709-8C35-FC729BEA6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58B604F1</Template>
  <TotalTime>0</TotalTime>
  <Pages>1</Pages>
  <Words>234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 Oesterreichischer Umweltberatungsstellen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Turetschek</dc:creator>
  <cp:lastModifiedBy>Sabine Wendtner</cp:lastModifiedBy>
  <cp:revision>2</cp:revision>
  <cp:lastPrinted>2013-06-19T07:45:00Z</cp:lastPrinted>
  <dcterms:created xsi:type="dcterms:W3CDTF">2020-02-27T07:57:00Z</dcterms:created>
  <dcterms:modified xsi:type="dcterms:W3CDTF">2020-02-27T07:57:00Z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FSCLAKIS@15.1000:Abgeschlossen">
    <vt:lpwstr/>
  </property>
  <property fmtid="{D5CDD505-2E9C-101B-9397-08002B2CF9AE}" pid="3" name="FSC#FSCLAKIS@15.1000:Abgezeichnet_am">
    <vt:lpwstr/>
  </property>
  <property fmtid="{D5CDD505-2E9C-101B-9397-08002B2CF9AE}" pid="4" name="FSC#FSCLAKIS@15.1000:Abgezeichnet_von">
    <vt:lpwstr/>
  </property>
  <property fmtid="{D5CDD505-2E9C-101B-9397-08002B2CF9AE}" pid="5" name="FSC#FSCLAKIS@15.1000:Abgezeichnet2_am">
    <vt:lpwstr/>
  </property>
  <property fmtid="{D5CDD505-2E9C-101B-9397-08002B2CF9AE}" pid="6" name="FSC#FSCLAKIS@15.1000:Abgezeichnet2_von">
    <vt:lpwstr/>
  </property>
  <property fmtid="{D5CDD505-2E9C-101B-9397-08002B2CF9AE}" pid="7" name="FSC#FSCLAKIS@15.1000:Abschriftsklausel">
    <vt:lpwstr/>
  </property>
  <property fmtid="{D5CDD505-2E9C-101B-9397-08002B2CF9AE}" pid="8" name="FSC#FSCLAKIS@15.1000:AktBetreff">
    <vt:lpwstr>Veranstaltung-Scheck; Klima und Energie für Gemeinden</vt:lpwstr>
  </property>
  <property fmtid="{D5CDD505-2E9C-101B-9397-08002B2CF9AE}" pid="9" name="FSC#FSCLAKIS@15.1000:Bearbeiter_Tit_NN">
    <vt:lpwstr>Offenberger</vt:lpwstr>
  </property>
  <property fmtid="{D5CDD505-2E9C-101B-9397-08002B2CF9AE}" pid="10" name="FSC#FSCLAKIS@15.1000:Bearbeiter_Tit_VN_NN">
    <vt:lpwstr>Friediana Offenberger</vt:lpwstr>
  </property>
  <property fmtid="{D5CDD505-2E9C-101B-9397-08002B2CF9AE}" pid="11" name="FSC#FSCLAKIS@15.1000:Beilagen">
    <vt:lpwstr/>
  </property>
  <property fmtid="{D5CDD505-2E9C-101B-9397-08002B2CF9AE}" pid="12" name="FSC#FSCLAKIS@15.1000:Betreff">
    <vt:lpwstr>Richtlinie für Veranstaltungsscheck Klima und Energie Gemeinden</vt:lpwstr>
  </property>
  <property fmtid="{D5CDD505-2E9C-101B-9397-08002B2CF9AE}" pid="13" name="FSC#FSCLAKIS@15.1000:Bezug">
    <vt:lpwstr/>
  </property>
  <property fmtid="{D5CDD505-2E9C-101B-9397-08002B2CF9AE}" pid="14" name="FSC#FSCLAKIS@15.1000:DW_Bearbeiter">
    <vt:lpwstr>15217</vt:lpwstr>
  </property>
  <property fmtid="{D5CDD505-2E9C-101B-9397-08002B2CF9AE}" pid="15" name="FSC#FSCLAKIS@15.1000:DW_Eigentuemer_Zuschrift">
    <vt:lpwstr>15217</vt:lpwstr>
  </property>
  <property fmtid="{D5CDD505-2E9C-101B-9397-08002B2CF9AE}" pid="16" name="FSC#FSCLAKIS@15.1000:Geschlecht_Bearbeiter">
    <vt:lpwstr>Weiblich</vt:lpwstr>
  </property>
  <property fmtid="{D5CDD505-2E9C-101B-9397-08002B2CF9AE}" pid="17" name="FSC#FSCLAKIS@15.1000:Geschlecht_Eigentuemer_Zuschrift">
    <vt:lpwstr>Weiblich</vt:lpwstr>
  </property>
  <property fmtid="{D5CDD505-2E9C-101B-9397-08002B2CF9AE}" pid="18" name="FSC#FSCLAKIS@15.1000:Eigentuemer_Zuschrift_Tit_NN">
    <vt:lpwstr>Offenberger</vt:lpwstr>
  </property>
  <property fmtid="{D5CDD505-2E9C-101B-9397-08002B2CF9AE}" pid="19" name="FSC#FSCLAKIS@15.1000:Eigentuemer_Zuschrift_Tit_VN_NN">
    <vt:lpwstr>Friediana Offenberger</vt:lpwstr>
  </property>
  <property fmtid="{D5CDD505-2E9C-101B-9397-08002B2CF9AE}" pid="20" name="FSC#FSCLAKIS@15.1000:Erzeugt_am">
    <vt:lpwstr>20.02.2013</vt:lpwstr>
  </property>
  <property fmtid="{D5CDD505-2E9C-101B-9397-08002B2CF9AE}" pid="21" name="FSC#FSCLAKIS@15.1000:Fertigungsklausel">
    <vt:lpwstr/>
  </property>
  <property fmtid="{D5CDD505-2E9C-101B-9397-08002B2CF9AE}" pid="22" name="FSC#FSCLAKIS@15.1000:Fertigungsklausel2">
    <vt:lpwstr/>
  </property>
  <property fmtid="{D5CDD505-2E9C-101B-9397-08002B2CF9AE}" pid="23" name="FSC#FSCLAKIS@15.1000:Kennzeichen">
    <vt:lpwstr>RU3-F-121009/001-2012</vt:lpwstr>
  </property>
  <property fmtid="{D5CDD505-2E9C-101B-9397-08002B2CF9AE}" pid="24" name="FSC#FSCLAKIS@15.1000:Objektname">
    <vt:lpwstr>1 Anfrage zum VA-Scheck</vt:lpwstr>
  </property>
  <property fmtid="{D5CDD505-2E9C-101B-9397-08002B2CF9AE}" pid="25" name="FSC#FSCLAKIS@15.1000:RsabAbsender">
    <vt:lpwstr>Amt der NÖ Landesregierung_x000d_
Abt. Umwelt- und Energiewirtschaft_x000d_
Landhausplatz 1_x000d_
3109 St. Pölten</vt:lpwstr>
  </property>
  <property fmtid="{D5CDD505-2E9C-101B-9397-08002B2CF9AE}" pid="26" name="FSC#FSCLAKIS@15.1000:Text_nach_Fertigung">
    <vt:lpwstr/>
  </property>
  <property fmtid="{D5CDD505-2E9C-101B-9397-08002B2CF9AE}" pid="27" name="FSC#FSCLAKIS@15.1000:Unterschrieben_am">
    <vt:lpwstr/>
  </property>
  <property fmtid="{D5CDD505-2E9C-101B-9397-08002B2CF9AE}" pid="28" name="FSC#FSCLAKIS@15.1000:Unterschrieben_von">
    <vt:lpwstr/>
  </property>
  <property fmtid="{D5CDD505-2E9C-101B-9397-08002B2CF9AE}" pid="29" name="FSC#FSCLAKIS@15.1000:Unterschrieben2_am">
    <vt:lpwstr/>
  </property>
  <property fmtid="{D5CDD505-2E9C-101B-9397-08002B2CF9AE}" pid="30" name="FSC#FSCLAKIS@15.1000:Unterschrieben2_von">
    <vt:lpwstr/>
  </property>
  <property fmtid="{D5CDD505-2E9C-101B-9397-08002B2CF9AE}" pid="31" name="FSC#FSCLAKIS@15.1000:Unterschrieben_von_Tit_VN_NN_gsp">
    <vt:lpwstr/>
  </property>
  <property fmtid="{D5CDD505-2E9C-101B-9397-08002B2CF9AE}" pid="32" name="FSC#FSCLAKIS@15.1000:Unterschrieben_von_Tit_VN_NN_ng">
    <vt:lpwstr/>
  </property>
  <property fmtid="{D5CDD505-2E9C-101B-9397-08002B2CF9AE}" pid="33" name="FSC#FSCLAKIS@15.1000:Gesperrt_Bearbeiter">
    <vt:lpwstr>O f f e n b e r g e r</vt:lpwstr>
  </property>
  <property fmtid="{D5CDD505-2E9C-101B-9397-08002B2CF9AE}" pid="34" name="FSC#FSCLAKIS@15.1000:Systemaenderungszeitpunkt">
    <vt:lpwstr>20. Februar 2013</vt:lpwstr>
  </property>
  <property fmtid="{D5CDD505-2E9C-101B-9397-08002B2CF9AE}" pid="35" name="FSC#FSCLAKIS@15.1000:Eingangsdatum_ON">
    <vt:lpwstr/>
  </property>
  <property fmtid="{D5CDD505-2E9C-101B-9397-08002B2CF9AE}" pid="36" name="FSC#FSCLAKIS@15.1000:Frist_ON">
    <vt:lpwstr/>
  </property>
  <property fmtid="{D5CDD505-2E9C-101B-9397-08002B2CF9AE}" pid="37" name="FSC#FSCLAKIS@15.1000:Anmerkung_ON">
    <vt:lpwstr/>
  </property>
  <property fmtid="{D5CDD505-2E9C-101B-9397-08002B2CF9AE}" pid="38" name="FSC#FSCLAKIS@15.1000:Inhalt_ON">
    <vt:lpwstr/>
  </property>
  <property fmtid="{D5CDD505-2E9C-101B-9397-08002B2CF9AE}" pid="39" name="FSC#FSCLAKIS@15.1000:Hinweis_ON">
    <vt:lpwstr/>
  </property>
  <property fmtid="{D5CDD505-2E9C-101B-9397-08002B2CF9AE}" pid="40" name="FSC#FSCLAKIS@15.1000:Erledigung_ON">
    <vt:lpwstr/>
  </property>
  <property fmtid="{D5CDD505-2E9C-101B-9397-08002B2CF9AE}" pid="41" name="FSC#FSCLAKIS@15.1000:DVR">
    <vt:lpwstr>0059986</vt:lpwstr>
  </property>
  <property fmtid="{D5CDD505-2E9C-101B-9397-08002B2CF9AE}" pid="42" name="FSC#NOELLAKISFORMSPROP@1000.8803:xmldata3">
    <vt:lpwstr>keine Verkäufer</vt:lpwstr>
  </property>
  <property fmtid="{D5CDD505-2E9C-101B-9397-08002B2CF9AE}" pid="43" name="FSC#NOELLAKISFORMSPROP@1000.8803:xmldata10">
    <vt:lpwstr>keine Käufer</vt:lpwstr>
  </property>
  <property fmtid="{D5CDD505-2E9C-101B-9397-08002B2CF9AE}" pid="44" name="FSC#NOELLAKISFORMSPROP@1000.8803:xmldata100">
    <vt:lpwstr>kein Rechtsgeschäft</vt:lpwstr>
  </property>
  <property fmtid="{D5CDD505-2E9C-101B-9397-08002B2CF9AE}" pid="45" name="FSC#NOELLAKISFORMSPROP@1000.8803:xmldata101">
    <vt:lpwstr>kein Datum</vt:lpwstr>
  </property>
  <property fmtid="{D5CDD505-2E9C-101B-9397-08002B2CF9AE}" pid="46" name="FSC#NOELLAKISFORMSPROP@1000.8803:xmldata102">
    <vt:lpwstr>Keine Aktenzahl des Rechtsgeschäfts erfasst</vt:lpwstr>
  </property>
  <property fmtid="{D5CDD505-2E9C-101B-9397-08002B2CF9AE}" pid="47" name="FSC#NOELLAKISFORMSPROP@1000.8803:xmldata20">
    <vt:lpwstr>keine Grundstücke</vt:lpwstr>
  </property>
  <property fmtid="{D5CDD505-2E9C-101B-9397-08002B2CF9AE}" pid="48" name="FSC#NOELLAKISFORMSPROP@1000.8803:xmldata103">
    <vt:lpwstr>Kein Zuschlag - Gericht erfasst</vt:lpwstr>
  </property>
  <property fmtid="{D5CDD505-2E9C-101B-9397-08002B2CF9AE}" pid="49" name="FSC#NOELLAKISFORMSPROP@1000.8803:xmldata104">
    <vt:lpwstr>Kein Zuschlag - Datum erfasst</vt:lpwstr>
  </property>
  <property fmtid="{D5CDD505-2E9C-101B-9397-08002B2CF9AE}" pid="50" name="FSC#NOELLAKISFORMSPROP@1000.8803:xmldata105">
    <vt:lpwstr>Kein Zuschlag - Zahl erfasst</vt:lpwstr>
  </property>
  <property fmtid="{D5CDD505-2E9C-101B-9397-08002B2CF9AE}" pid="51" name="FSC#NOELLAKISFORMSPROP@1000.8803:xmldata30">
    <vt:lpwstr>Kein Vertreter erfasst</vt:lpwstr>
  </property>
  <property fmtid="{D5CDD505-2E9C-101B-9397-08002B2CF9AE}" pid="52" name="FSC#NOELLAKISFORMSPROP@1000.8803:xmldataVertrEnt">
    <vt:lpwstr>Kein Vertreter erfasst</vt:lpwstr>
  </property>
  <property fmtid="{D5CDD505-2E9C-101B-9397-08002B2CF9AE}" pid="53" name="FSC#NOELLAKISFORMSPROP@1000.8803:xmldataGrundstEnt">
    <vt:lpwstr>keine Grundstücke</vt:lpwstr>
  </property>
  <property fmtid="{D5CDD505-2E9C-101B-9397-08002B2CF9AE}" pid="54" name="FSC#NOELLAKISFORMSPROP@1000.8803:xmldataGVAVerk">
    <vt:lpwstr>keine Verkäufer</vt:lpwstr>
  </property>
  <property fmtid="{D5CDD505-2E9C-101B-9397-08002B2CF9AE}" pid="55" name="FSC#NOELLAKISFORMSPROP@1000.8803:xmldataGVAKaeufer">
    <vt:lpwstr>keine Käufer</vt:lpwstr>
  </property>
  <property fmtid="{D5CDD505-2E9C-101B-9397-08002B2CF9AE}" pid="56" name="FSC#NOELLAKISFORMSPROP@1000.8803:xmldataGVARechtsgesch">
    <vt:lpwstr>kein Rechtsgeschäft</vt:lpwstr>
  </property>
  <property fmtid="{D5CDD505-2E9C-101B-9397-08002B2CF9AE}" pid="57" name="FSC#NOELLAKISFORMSPROP@1000.8803:xmldataGVA_RG_dat">
    <vt:lpwstr>kein Datum</vt:lpwstr>
  </property>
  <property fmtid="{D5CDD505-2E9C-101B-9397-08002B2CF9AE}" pid="58" name="FSC#NOELLAKISFORMSPROP@1000.8803:xmldata_RG_Zahl_GVA">
    <vt:lpwstr>Keine Aktenzahl des Rechtsgeschäfts erfasst</vt:lpwstr>
  </property>
  <property fmtid="{D5CDD505-2E9C-101B-9397-08002B2CF9AE}" pid="59" name="FSC#NOELLAKISFORMSPROP@1000.8803:xmldata_grundstueck_GVA">
    <vt:lpwstr>keine Grundstücke</vt:lpwstr>
  </property>
  <property fmtid="{D5CDD505-2E9C-101B-9397-08002B2CF9AE}" pid="60" name="FSC#NOELLAKISFORMSPROP@1000.8803:xmldataZuschlagGVA">
    <vt:lpwstr>Kein Zuschlag - Gericht erfasst</vt:lpwstr>
  </property>
  <property fmtid="{D5CDD505-2E9C-101B-9397-08002B2CF9AE}" pid="61" name="FSC#NOELLAKISFORMSPROP@1000.8803:xmldata_ZuDat_GVA">
    <vt:lpwstr>Kein Zuschlag - Datum erfasst</vt:lpwstr>
  </property>
  <property fmtid="{D5CDD505-2E9C-101B-9397-08002B2CF9AE}" pid="62" name="FSC#NOELLAKISFORMSPROP@1000.8803:xmldata_ZuZahl_GVA">
    <vt:lpwstr>Kein Zuschlag - Zahl erfasst</vt:lpwstr>
  </property>
  <property fmtid="{D5CDD505-2E9C-101B-9397-08002B2CF9AE}" pid="63" name="FSC#NOELLAKISFORMSPROP@1000.8803:xmldata_Vertreter_GVA">
    <vt:lpwstr>Kein Vertreter erfasst</vt:lpwstr>
  </property>
  <property fmtid="{D5CDD505-2E9C-101B-9397-08002B2CF9AE}" pid="64" name="FSC#COOSYSTEM@1.1:Container">
    <vt:lpwstr>COO.1000.8802.32.3651790</vt:lpwstr>
  </property>
  <property fmtid="{D5CDD505-2E9C-101B-9397-08002B2CF9AE}" pid="65" name="FSC#COOELAK@1.1001:Subject">
    <vt:lpwstr>Veranstaltung-Scheck; Klima und Energie für Gemeinden</vt:lpwstr>
  </property>
  <property fmtid="{D5CDD505-2E9C-101B-9397-08002B2CF9AE}" pid="66" name="FSC#COOELAK@1.1001:FileReference">
    <vt:lpwstr>RU3-F-121009/2012</vt:lpwstr>
  </property>
  <property fmtid="{D5CDD505-2E9C-101B-9397-08002B2CF9AE}" pid="67" name="FSC#COOELAK@1.1001:FileRefYear">
    <vt:lpwstr>2012</vt:lpwstr>
  </property>
  <property fmtid="{D5CDD505-2E9C-101B-9397-08002B2CF9AE}" pid="68" name="FSC#COOELAK@1.1001:FileRefOrdinal">
    <vt:lpwstr>121009</vt:lpwstr>
  </property>
  <property fmtid="{D5CDD505-2E9C-101B-9397-08002B2CF9AE}" pid="69" name="FSC#COOELAK@1.1001:FileRefOU">
    <vt:lpwstr/>
  </property>
  <property fmtid="{D5CDD505-2E9C-101B-9397-08002B2CF9AE}" pid="70" name="FSC#COOELAK@1.1001:Organization">
    <vt:lpwstr/>
  </property>
  <property fmtid="{D5CDD505-2E9C-101B-9397-08002B2CF9AE}" pid="71" name="FSC#COOELAK@1.1001:Owner">
    <vt:lpwstr> Offenberger</vt:lpwstr>
  </property>
  <property fmtid="{D5CDD505-2E9C-101B-9397-08002B2CF9AE}" pid="72" name="FSC#COOELAK@1.1001:OwnerExtension">
    <vt:lpwstr>15217</vt:lpwstr>
  </property>
  <property fmtid="{D5CDD505-2E9C-101B-9397-08002B2CF9AE}" pid="73" name="FSC#COOELAK@1.1001:OwnerFaxExtension">
    <vt:lpwstr/>
  </property>
  <property fmtid="{D5CDD505-2E9C-101B-9397-08002B2CF9AE}" pid="74" name="FSC#COOELAK@1.1001:DispatchedBy">
    <vt:lpwstr/>
  </property>
  <property fmtid="{D5CDD505-2E9C-101B-9397-08002B2CF9AE}" pid="75" name="FSC#COOELAK@1.1001:DispatchedAt">
    <vt:lpwstr/>
  </property>
  <property fmtid="{D5CDD505-2E9C-101B-9397-08002B2CF9AE}" pid="76" name="FSC#COOELAK@1.1001:ApprovedBy">
    <vt:lpwstr/>
  </property>
  <property fmtid="{D5CDD505-2E9C-101B-9397-08002B2CF9AE}" pid="77" name="FSC#COOELAK@1.1001:ApprovedAt">
    <vt:lpwstr/>
  </property>
  <property fmtid="{D5CDD505-2E9C-101B-9397-08002B2CF9AE}" pid="78" name="FSC#COOELAK@1.1001:Department">
    <vt:lpwstr>RU3 (Abteilung Umwelt- und Energiewirtschaft)</vt:lpwstr>
  </property>
  <property fmtid="{D5CDD505-2E9C-101B-9397-08002B2CF9AE}" pid="79" name="FSC#COOELAK@1.1001:CreatedAt">
    <vt:lpwstr>20.02.2013</vt:lpwstr>
  </property>
  <property fmtid="{D5CDD505-2E9C-101B-9397-08002B2CF9AE}" pid="80" name="FSC#COOELAK@1.1001:OU">
    <vt:lpwstr>RU3 (Abteilung Umwelt- und Energiewirtschaft)</vt:lpwstr>
  </property>
  <property fmtid="{D5CDD505-2E9C-101B-9397-08002B2CF9AE}" pid="81" name="FSC#COOELAK@1.1001:Priority">
    <vt:lpwstr/>
  </property>
  <property fmtid="{D5CDD505-2E9C-101B-9397-08002B2CF9AE}" pid="82" name="FSC#COOELAK@1.1001:ObjBarCode">
    <vt:lpwstr>*COO.1000.8802.32.3651790*</vt:lpwstr>
  </property>
  <property fmtid="{D5CDD505-2E9C-101B-9397-08002B2CF9AE}" pid="83" name="FSC#COOELAK@1.1001:RefBarCode">
    <vt:lpwstr/>
  </property>
  <property fmtid="{D5CDD505-2E9C-101B-9397-08002B2CF9AE}" pid="84" name="FSC#COOELAK@1.1001:FileRefBarCode">
    <vt:lpwstr>*RU3-F-121009/2012*</vt:lpwstr>
  </property>
  <property fmtid="{D5CDD505-2E9C-101B-9397-08002B2CF9AE}" pid="85" name="FSC#COOELAK@1.1001:ExternalRef">
    <vt:lpwstr/>
  </property>
  <property fmtid="{D5CDD505-2E9C-101B-9397-08002B2CF9AE}" pid="86" name="FSC#COOELAK@1.1001:IncomingNumber">
    <vt:lpwstr/>
  </property>
  <property fmtid="{D5CDD505-2E9C-101B-9397-08002B2CF9AE}" pid="87" name="FSC#COOELAK@1.1001:IncomingSubject">
    <vt:lpwstr/>
  </property>
  <property fmtid="{D5CDD505-2E9C-101B-9397-08002B2CF9AE}" pid="88" name="FSC#COOELAK@1.1001:ProcessResponsible">
    <vt:lpwstr/>
  </property>
  <property fmtid="{D5CDD505-2E9C-101B-9397-08002B2CF9AE}" pid="89" name="FSC#COOELAK@1.1001:ProcessResponsiblePhone">
    <vt:lpwstr/>
  </property>
  <property fmtid="{D5CDD505-2E9C-101B-9397-08002B2CF9AE}" pid="90" name="FSC#COOELAK@1.1001:ProcessResponsibleMail">
    <vt:lpwstr/>
  </property>
  <property fmtid="{D5CDD505-2E9C-101B-9397-08002B2CF9AE}" pid="91" name="FSC#COOELAK@1.1001:ProcessResponsibleFax">
    <vt:lpwstr/>
  </property>
  <property fmtid="{D5CDD505-2E9C-101B-9397-08002B2CF9AE}" pid="92" name="FSC#COOELAK@1.1001:ApproverFirstName">
    <vt:lpwstr/>
  </property>
  <property fmtid="{D5CDD505-2E9C-101B-9397-08002B2CF9AE}" pid="93" name="FSC#COOELAK@1.1001:ApproverSurName">
    <vt:lpwstr/>
  </property>
  <property fmtid="{D5CDD505-2E9C-101B-9397-08002B2CF9AE}" pid="94" name="FSC#COOELAK@1.1001:ApproverTitle">
    <vt:lpwstr/>
  </property>
  <property fmtid="{D5CDD505-2E9C-101B-9397-08002B2CF9AE}" pid="95" name="FSC#COOELAK@1.1001:ExternalDate">
    <vt:lpwstr/>
  </property>
  <property fmtid="{D5CDD505-2E9C-101B-9397-08002B2CF9AE}" pid="96" name="FSC#COOELAK@1.1001:SettlementApprovedAt">
    <vt:lpwstr/>
  </property>
  <property fmtid="{D5CDD505-2E9C-101B-9397-08002B2CF9AE}" pid="97" name="FSC#COOELAK@1.1001:BaseNumber">
    <vt:lpwstr>F</vt:lpwstr>
  </property>
  <property fmtid="{D5CDD505-2E9C-101B-9397-08002B2CF9AE}" pid="98" name="FSC#COOELAK@1.1001:CurrentUserRolePos">
    <vt:lpwstr>Bearbeitung</vt:lpwstr>
  </property>
  <property fmtid="{D5CDD505-2E9C-101B-9397-08002B2CF9AE}" pid="99" name="FSC#COOELAK@1.1001:CurrentUserEmail">
    <vt:lpwstr>fridiana.offenberger@noel.gv.at</vt:lpwstr>
  </property>
  <property fmtid="{D5CDD505-2E9C-101B-9397-08002B2CF9AE}" pid="100" name="FSC#ELAKGOV@1.1001:PersonalSubjGender">
    <vt:lpwstr/>
  </property>
  <property fmtid="{D5CDD505-2E9C-101B-9397-08002B2CF9AE}" pid="101" name="FSC#ELAKGOV@1.1001:PersonalSubjFirstName">
    <vt:lpwstr/>
  </property>
  <property fmtid="{D5CDD505-2E9C-101B-9397-08002B2CF9AE}" pid="102" name="FSC#ELAKGOV@1.1001:PersonalSubjSurName">
    <vt:lpwstr/>
  </property>
  <property fmtid="{D5CDD505-2E9C-101B-9397-08002B2CF9AE}" pid="103" name="FSC#ELAKGOV@1.1001:PersonalSubjSalutation">
    <vt:lpwstr/>
  </property>
  <property fmtid="{D5CDD505-2E9C-101B-9397-08002B2CF9AE}" pid="104" name="FSC#ELAKGOV@1.1001:PersonalSubjAddress">
    <vt:lpwstr/>
  </property>
  <property fmtid="{D5CDD505-2E9C-101B-9397-08002B2CF9AE}" pid="105" name="FSC#ATSTATECFG@1.1001:Office">
    <vt:lpwstr/>
  </property>
  <property fmtid="{D5CDD505-2E9C-101B-9397-08002B2CF9AE}" pid="106" name="FSC#ATSTATECFG@1.1001:Agent">
    <vt:lpwstr>Friediana Offenberger</vt:lpwstr>
  </property>
  <property fmtid="{D5CDD505-2E9C-101B-9397-08002B2CF9AE}" pid="107" name="FSC#ATSTATECFG@1.1001:AgentPhone">
    <vt:lpwstr>15217</vt:lpwstr>
  </property>
  <property fmtid="{D5CDD505-2E9C-101B-9397-08002B2CF9AE}" pid="108" name="FSC#ATSTATECFG@1.1001:DepartmentFax">
    <vt:lpwstr/>
  </property>
  <property fmtid="{D5CDD505-2E9C-101B-9397-08002B2CF9AE}" pid="109" name="FSC#ATSTATECFG@1.1001:DepartmentEMail">
    <vt:lpwstr>post.ru3@noel.gv.at</vt:lpwstr>
  </property>
  <property fmtid="{D5CDD505-2E9C-101B-9397-08002B2CF9AE}" pid="110" name="FSC#ATSTATECFG@1.1001:SubfileDate">
    <vt:lpwstr>11.07.2012</vt:lpwstr>
  </property>
  <property fmtid="{D5CDD505-2E9C-101B-9397-08002B2CF9AE}" pid="111" name="FSC#ATSTATECFG@1.1001:SubfileSubject">
    <vt:lpwstr>Richtlinie für Veranstaltungsscheck Klima und Energie Gemeinden</vt:lpwstr>
  </property>
  <property fmtid="{D5CDD505-2E9C-101B-9397-08002B2CF9AE}" pid="112" name="FSC#ATSTATECFG@1.1001:DepartmentZipCode">
    <vt:lpwstr/>
  </property>
  <property fmtid="{D5CDD505-2E9C-101B-9397-08002B2CF9AE}" pid="113" name="FSC#ATSTATECFG@1.1001:DepartmentCountry">
    <vt:lpwstr/>
  </property>
  <property fmtid="{D5CDD505-2E9C-101B-9397-08002B2CF9AE}" pid="114" name="FSC#ATSTATECFG@1.1001:DepartmentCity">
    <vt:lpwstr/>
  </property>
  <property fmtid="{D5CDD505-2E9C-101B-9397-08002B2CF9AE}" pid="115" name="FSC#ATSTATECFG@1.1001:DepartmentStreet">
    <vt:lpwstr/>
  </property>
  <property fmtid="{D5CDD505-2E9C-101B-9397-08002B2CF9AE}" pid="116" name="FSC#ATSTATECFG@1.1001:DepartmentDVR">
    <vt:lpwstr/>
  </property>
  <property fmtid="{D5CDD505-2E9C-101B-9397-08002B2CF9AE}" pid="117" name="FSC#ATSTATECFG@1.1001:DepartmentUID">
    <vt:lpwstr/>
  </property>
  <property fmtid="{D5CDD505-2E9C-101B-9397-08002B2CF9AE}" pid="118" name="FSC#ATSTATECFG@1.1001:SubfileReference">
    <vt:lpwstr>RU3-F-121009/2012</vt:lpwstr>
  </property>
  <property fmtid="{D5CDD505-2E9C-101B-9397-08002B2CF9AE}" pid="119" name="FSC#ATSTATECFG@1.1001:Clause">
    <vt:lpwstr/>
  </property>
  <property fmtid="{D5CDD505-2E9C-101B-9397-08002B2CF9AE}" pid="120" name="FSC#ATSTATECFG@1.1001:ExternalFile">
    <vt:lpwstr/>
  </property>
  <property fmtid="{D5CDD505-2E9C-101B-9397-08002B2CF9AE}" pid="121" name="FSC#ATSTATECFG@1.1001:ApprovedSignature">
    <vt:lpwstr/>
  </property>
  <property fmtid="{D5CDD505-2E9C-101B-9397-08002B2CF9AE}" pid="122" name="FSC#ATSTATECFG@1.1001:BankAccount">
    <vt:lpwstr/>
  </property>
  <property fmtid="{D5CDD505-2E9C-101B-9397-08002B2CF9AE}" pid="123" name="FSC#ATSTATECFG@1.1001:BankAccountOwner">
    <vt:lpwstr/>
  </property>
  <property fmtid="{D5CDD505-2E9C-101B-9397-08002B2CF9AE}" pid="124" name="FSC#ATSTATECFG@1.1001:BankInstitute">
    <vt:lpwstr/>
  </property>
  <property fmtid="{D5CDD505-2E9C-101B-9397-08002B2CF9AE}" pid="125" name="FSC#ATSTATECFG@1.1001:BankAccountID">
    <vt:lpwstr/>
  </property>
  <property fmtid="{D5CDD505-2E9C-101B-9397-08002B2CF9AE}" pid="126" name="FSC#ATSTATECFG@1.1001:BankAccountIBAN">
    <vt:lpwstr/>
  </property>
  <property fmtid="{D5CDD505-2E9C-101B-9397-08002B2CF9AE}" pid="127" name="FSC#ATSTATECFG@1.1001:BankAccountBIC">
    <vt:lpwstr/>
  </property>
  <property fmtid="{D5CDD505-2E9C-101B-9397-08002B2CF9AE}" pid="128" name="FSC#ATSTATECFG@1.1001:BankName">
    <vt:lpwstr/>
  </property>
  <property fmtid="{D5CDD505-2E9C-101B-9397-08002B2CF9AE}" pid="129" name="ContentTypeId">
    <vt:lpwstr>0x010100F622FDF2823B85439AA2DA5A26549876</vt:lpwstr>
  </property>
</Properties>
</file>